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4F8" w:rsidRPr="00637B81" w:rsidRDefault="00BF2407" w:rsidP="000D3BC3">
      <w:pPr>
        <w:jc w:val="center"/>
        <w:rPr>
          <w:u w:val="single"/>
        </w:rPr>
      </w:pPr>
      <w:r w:rsidRPr="00637B81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0B439F" wp14:editId="3B2DE817">
                <wp:simplePos x="0" y="0"/>
                <wp:positionH relativeFrom="column">
                  <wp:posOffset>488249</wp:posOffset>
                </wp:positionH>
                <wp:positionV relativeFrom="paragraph">
                  <wp:posOffset>220783</wp:posOffset>
                </wp:positionV>
                <wp:extent cx="4903076" cy="8302428"/>
                <wp:effectExtent l="19050" t="19050" r="12065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3076" cy="8302428"/>
                          <a:chOff x="0" y="0"/>
                          <a:chExt cx="5595583" cy="768368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6" t="4432" r="5690" b="52305"/>
                          <a:stretch/>
                        </pic:blipFill>
                        <pic:spPr bwMode="auto">
                          <a:xfrm>
                            <a:off x="0" y="5199797"/>
                            <a:ext cx="5595583" cy="2483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6" t="4255" r="5464" b="9929"/>
                          <a:stretch/>
                        </pic:blipFill>
                        <pic:spPr bwMode="auto">
                          <a:xfrm>
                            <a:off x="0" y="0"/>
                            <a:ext cx="5595583" cy="51997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8.45pt;margin-top:17.4pt;width:386.05pt;height:653.75pt;z-index:251661312;mso-width-relative:margin;mso-height-relative:margin" coordsize="55955,768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QAAAAAAf/bAEMADAgIGwobIhEXJCok&#10;HBsgJCsoKCAkKSUlMS8lKS4qKys5KyouLzQ1NTU0Lzs7Ozs7Ozs7Ozs7Ozs7Ozs7Ozs7O//bAEMB&#10;DQsLEA4QGxQbJDIoISgyOzQyMjI7Ozs7Ozs7Ozs7Ozs7Ozs7O0BAQEBAO0BAQEBAQEBAQEBAQEBA&#10;QEBAQEBAQP/bAEMCDQsLEA4QGxQbJDIoISgyOzQyMjI7Ozs7Ozs7Ozs7Ozs7Ozs7O0BAQEBAO0BA&#10;QEBAQEBAQEBAQEBAQEBAQEBAQP/AABEICJgGpAMAIgABEQECEQL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AAARECEQA/APV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5T/hBf8Apr/45/8AZUf8IL/01/8AHP8A7KurooA5T/hBf+mv/jn/&#10;ANlR/wAIL/01/wDHP/sq6uigDlP+EF/6a/8Ajn/2VH/CC/8ATX/xz/7KurooA5T/AIQX/pr/AOOf&#10;/ZUf8IL/ANNf/HP/ALKur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JSrWhkzJgMAMyYDABQAAABkcnMv&#10;bWVkaWEvaW1hZ2UyLmpwZ//Y/+AAEEpGSUYAAQIBAIYAhg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AAARECEQA/APV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eu/&#10;8sP+vmP+talZeu/8sP8Ar5j/AK1qVpL4I/Myh/En8grD0r/kEf8AbOX+bVuVh6V/yCP+2cv82pw+&#10;B+q/UU/4i/wv9DT07/j2j/65r/IVZqtp3/HtH/1zX+QqzWb3NY7IKKKKQwooooAKKKKACiiigAoo&#10;ooAKKKKACiiigAooooAzrL/j8uP+2f8A6CaZoX/Lf/r5k/pT7L/j8uP+2f8A6CaZoX/Lf/r5k/pW&#10;v2ZfIwfxx+ZqUUUVkbhRRRQAUUUUAZehf8t/+vmT+lalZehf8t/+vmT+lalaVvjZlh/4aCiiisz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vXf+WH/XzH&#10;/WtSsvXf+WH/AF8x/wBa1K0l8EfmZQ/iT+QVh6V/yCP+2cv82rcrD0r/AJBH/bOX+bU4fA/VfqKf&#10;8Rf4X+hp6d/x7R/9c1/kKs1W07/j2j/65r/IVZrN7msdkFFFFIYUUUUAFFFFABRRRQAUUUUAFFFF&#10;ABRRRQAUUUUAZ1l/x+XH/bP/ANBNM0L/AJb/APXzJ/Sn2X/H5cf9s/8A0E0zQv8Alv8A9fMn9K1+&#10;zL5GD+OPzNSiiisjcKKKKACiiigDL0L/AJb/APXzJ/StSsvQv+W//XzJ/StStK3xsyw/8NBRRRWZ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51997;width:55955;height:24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P4DBAAAA2gAAAA8AAABkcnMvZG93bnJldi54bWxET89rwjAUvg/8H8ITvM1UHXV0pmUTxB0G&#10;Zc6Dx0fybIvNS2mibf/75TDY8eP7vStG24oH9b5xrGC1TEAQa2carhScfw7PryB8QDbYOiYFE3ko&#10;8tnTDjPjBv6mxylUIoawz1BBHUKXSel1TRb90nXEkbu63mKIsK+k6XGI4baV6yRJpcWGY0ONHe1r&#10;0rfT3SrYfE3ly/mqj+l0KeVFl9u7/9gqtZiP728gAo3hX/zn/jQK4tZ4Jd4A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qP4DBAAAA2gAAAA8AAAAAAAAAAAAAAAAAnwIA&#10;AGRycy9kb3ducmV2LnhtbFBLBQYAAAAABAAEAPcAAACNAwAAAAA=&#10;" stroked="t" strokecolor="black [3213]">
                  <v:imagedata r:id="rId9" o:title="" croptop="2905f" cropbottom="34279f" cropleft="3759f" cropright="3729f"/>
                  <v:path arrowok="t"/>
                </v:shape>
                <v:shape id="Picture 7" o:spid="_x0000_s1028" type="#_x0000_t75" style="position:absolute;width:55955;height:5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Q77CAAAA2gAAAA8AAABkcnMvZG93bnJldi54bWxEj0GLwjAUhO/C/ofwFryIpoquUo0iguBV&#10;tyx4ezbPttq81CZq9dcbYcHjMDPfMLNFY0pxo9oVlhX0exEI4tTqgjMFye+6OwHhPLLG0jIpeJCD&#10;xfyrNcNY2ztv6bbzmQgQdjEqyL2vYildmpNB17MVcfCOtjbog6wzqWu8B7gp5SCKfqTBgsNCjhWt&#10;ckrPu6tRMPTU/xslyXN/WT1Ok+Wosz4Mrkq1v5vlFISnxn/C/+2NVjCG95Vw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7UO+wgAAANoAAAAPAAAAAAAAAAAAAAAAAJ8C&#10;AABkcnMvZG93bnJldi54bWxQSwUGAAAAAAQABAD3AAAAjgMAAAAA&#10;" stroked="t" strokecolor="black [3213]">
                  <v:imagedata r:id="rId10" o:title="" croptop="2789f" cropbottom="6507f" cropleft="3759f" cropright="3581f"/>
                  <v:path arrowok="t"/>
                </v:shape>
              </v:group>
            </w:pict>
          </mc:Fallback>
        </mc:AlternateContent>
      </w:r>
      <w:r w:rsidR="004B0BB8" w:rsidRPr="00637B81">
        <w:rPr>
          <w:u w:val="single"/>
        </w:rPr>
        <w:t>Summative Math Detailed ISR (Individual Student Report)</w:t>
      </w:r>
    </w:p>
    <w:p w:rsidR="00CD3DBA" w:rsidRDefault="00CD3DBA" w:rsidP="00CD3DBA">
      <w:pPr>
        <w:jc w:val="center"/>
      </w:pP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5A57B2" wp14:editId="2EE30961">
                <wp:simplePos x="0" y="0"/>
                <wp:positionH relativeFrom="column">
                  <wp:posOffset>361841</wp:posOffset>
                </wp:positionH>
                <wp:positionV relativeFrom="paragraph">
                  <wp:posOffset>210185</wp:posOffset>
                </wp:positionV>
                <wp:extent cx="377825" cy="141605"/>
                <wp:effectExtent l="0" t="0" r="79375" b="6794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825" cy="1416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8.5pt;margin-top:16.55pt;width:29.75pt;height:1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" strokecolor="red">
                <v:stroke endarrow="open"/>
              </v:shape>
            </w:pict>
          </mc:Fallback>
        </mc:AlternateContent>
      </w:r>
      <w:r w:rsidR="004E704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EB8D2D" wp14:editId="2593E75E">
                <wp:simplePos x="0" y="0"/>
                <wp:positionH relativeFrom="column">
                  <wp:posOffset>5461000</wp:posOffset>
                </wp:positionH>
                <wp:positionV relativeFrom="paragraph">
                  <wp:posOffset>193040</wp:posOffset>
                </wp:positionV>
                <wp:extent cx="1172210" cy="463550"/>
                <wp:effectExtent l="0" t="0" r="2794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Longitudinal Legend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pt;margin-top:15.2pt;width:92.3pt;height:3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Longitudinal Legend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  <w:r w:rsidR="00CD3D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FC9D4" wp14:editId="7C8EAB32">
                <wp:simplePos x="0" y="0"/>
                <wp:positionH relativeFrom="column">
                  <wp:posOffset>-531123</wp:posOffset>
                </wp:positionH>
                <wp:positionV relativeFrom="paragraph">
                  <wp:posOffset>8255</wp:posOffset>
                </wp:positionV>
                <wp:extent cx="899795" cy="654685"/>
                <wp:effectExtent l="0" t="0" r="1460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76AD">
                              <w:rPr>
                                <w:b/>
                              </w:rPr>
                              <w:t xml:space="preserve">Test Name, </w:t>
                            </w:r>
                            <w:r>
                              <w:rPr>
                                <w:b/>
                              </w:rPr>
                              <w:t>Subject</w:t>
                            </w:r>
                            <w:r w:rsidRPr="00B976AD">
                              <w:rPr>
                                <w:b/>
                              </w:rPr>
                              <w:t>, &amp; Grade Level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1.8pt;margin-top:.65pt;width:70.85pt;height:5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 w:rsidRPr="00B976AD">
                        <w:rPr>
                          <w:b/>
                        </w:rPr>
                        <w:t xml:space="preserve">Test Name, </w:t>
                      </w:r>
                      <w:r>
                        <w:rPr>
                          <w:b/>
                        </w:rPr>
                        <w:t>Subject</w:t>
                      </w:r>
                      <w:r w:rsidRPr="00B976AD">
                        <w:rPr>
                          <w:b/>
                        </w:rPr>
                        <w:t>, &amp; Grade Level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A9ADC1" wp14:editId="5B7BBBCC">
                <wp:simplePos x="0" y="0"/>
                <wp:positionH relativeFrom="column">
                  <wp:posOffset>5029200</wp:posOffset>
                </wp:positionH>
                <wp:positionV relativeFrom="paragraph">
                  <wp:posOffset>86645</wp:posOffset>
                </wp:positionV>
                <wp:extent cx="425604" cy="283779"/>
                <wp:effectExtent l="38100" t="0" r="31750" b="5969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604" cy="2837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396pt;margin-top:6.8pt;width:33.5pt;height:22.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" strokecolor="red">
                <v:stroke endarrow="open"/>
              </v:shape>
            </w:pict>
          </mc:Fallback>
        </mc:AlternateContent>
      </w:r>
    </w:p>
    <w:p w:rsidR="00CD3DBA" w:rsidRDefault="00CD3DBA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E07686" wp14:editId="222FBE5C">
                <wp:simplePos x="0" y="0"/>
                <wp:positionH relativeFrom="column">
                  <wp:posOffset>5460409</wp:posOffset>
                </wp:positionH>
                <wp:positionV relativeFrom="paragraph">
                  <wp:posOffset>44450</wp:posOffset>
                </wp:positionV>
                <wp:extent cx="1172210" cy="1009650"/>
                <wp:effectExtent l="0" t="0" r="2794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76AD">
                              <w:rPr>
                                <w:b/>
                              </w:rPr>
                              <w:t>Student Name, SSID#, Scale Score, &amp; Achievement Level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9.95pt;margin-top:3.5pt;width:92.3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 w:rsidRPr="00B976AD">
                        <w:rPr>
                          <w:b/>
                        </w:rPr>
                        <w:t>Student Name, SSID#, Scale Score, &amp; Achievement Level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6946F" wp14:editId="3D9924F7">
                <wp:simplePos x="0" y="0"/>
                <wp:positionH relativeFrom="column">
                  <wp:posOffset>7772400</wp:posOffset>
                </wp:positionH>
                <wp:positionV relativeFrom="paragraph">
                  <wp:posOffset>-767080</wp:posOffset>
                </wp:positionV>
                <wp:extent cx="1514475" cy="657225"/>
                <wp:effectExtent l="0" t="0" r="28575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rPr>
                                <w:b/>
                              </w:rPr>
                            </w:pPr>
                            <w:r w:rsidRPr="00B976AD">
                              <w:rPr>
                                <w:b/>
                              </w:rPr>
                              <w:t>Student Name, SSID#, Scale Score, &amp; Achievement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612pt;margin-top:-60.4pt;width:119.2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">
                <v:textbox>
                  <w:txbxContent>
                    <w:p w:rsidR="00CD3DBA" w:rsidRPr="00B976AD" w:rsidRDefault="00CD3DBA" w:rsidP="00CD3DBA">
                      <w:pPr>
                        <w:rPr>
                          <w:b/>
                        </w:rPr>
                      </w:pPr>
                      <w:r w:rsidRPr="00B976AD">
                        <w:rPr>
                          <w:b/>
                        </w:rPr>
                        <w:t>Student Name, SSID#, Scale Score, &amp; Achievement Level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BEBE0" wp14:editId="2B04C98B">
                <wp:simplePos x="0" y="0"/>
                <wp:positionH relativeFrom="column">
                  <wp:posOffset>7620000</wp:posOffset>
                </wp:positionH>
                <wp:positionV relativeFrom="paragraph">
                  <wp:posOffset>-919480</wp:posOffset>
                </wp:positionV>
                <wp:extent cx="1514475" cy="6572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rPr>
                                <w:b/>
                              </w:rPr>
                            </w:pPr>
                            <w:r w:rsidRPr="00B976AD">
                              <w:rPr>
                                <w:b/>
                              </w:rPr>
                              <w:t>Student Name, SSID#, Scale Score, &amp; Achievement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0pt;margin-top:-72.4pt;width:119.2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">
                <v:textbox>
                  <w:txbxContent>
                    <w:p w:rsidR="00CD3DBA" w:rsidRPr="00B976AD" w:rsidRDefault="00CD3DBA" w:rsidP="00CD3DBA">
                      <w:pPr>
                        <w:rPr>
                          <w:b/>
                        </w:rPr>
                      </w:pPr>
                      <w:r w:rsidRPr="00B976AD">
                        <w:rPr>
                          <w:b/>
                        </w:rPr>
                        <w:t>Student Name, SSID#, Scale Score, &amp; Achievement Level</w:t>
                      </w:r>
                    </w:p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B492D0" wp14:editId="3771340B">
                <wp:simplePos x="0" y="0"/>
                <wp:positionH relativeFrom="column">
                  <wp:posOffset>4840014</wp:posOffset>
                </wp:positionH>
                <wp:positionV relativeFrom="paragraph">
                  <wp:posOffset>150298</wp:posOffset>
                </wp:positionV>
                <wp:extent cx="614855" cy="78828"/>
                <wp:effectExtent l="38100" t="19050" r="13970" b="9271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855" cy="788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81.1pt;margin-top:11.85pt;width:48.4pt;height:6.2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" strokecolor="red">
                <v:stroke endarrow="open"/>
              </v:shape>
            </w:pict>
          </mc:Fallback>
        </mc:AlternateContent>
      </w:r>
    </w:p>
    <w:p w:rsidR="00CD3DBA" w:rsidRDefault="00CD3DBA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E654DA" wp14:editId="7B51F447">
                <wp:simplePos x="0" y="0"/>
                <wp:positionH relativeFrom="column">
                  <wp:posOffset>-637935</wp:posOffset>
                </wp:positionH>
                <wp:positionV relativeFrom="paragraph">
                  <wp:posOffset>38866</wp:posOffset>
                </wp:positionV>
                <wp:extent cx="1009356" cy="873125"/>
                <wp:effectExtent l="0" t="0" r="19685" b="222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356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380D28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D28">
                              <w:rPr>
                                <w:b/>
                              </w:rPr>
                              <w:t>Scale Score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D60CC">
                              <w:t>(2000-3000)</w:t>
                            </w:r>
                            <w:r>
                              <w:t xml:space="preserve"> with standard error</w:t>
                            </w:r>
                          </w:p>
                          <w:p w:rsidR="00CD3DBA" w:rsidRPr="00380D28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-50.25pt;margin-top:3.05pt;width:79.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">
                <v:textbox>
                  <w:txbxContent>
                    <w:p w:rsidR="00CD3DBA" w:rsidRPr="00380D28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 w:rsidRPr="00380D28">
                        <w:rPr>
                          <w:b/>
                        </w:rPr>
                        <w:t>Scale Score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D60CC">
                        <w:t>(2000-3000)</w:t>
                      </w:r>
                      <w:r>
                        <w:t xml:space="preserve"> with standard error</w:t>
                      </w:r>
                    </w:p>
                    <w:p w:rsidR="00CD3DBA" w:rsidRPr="00380D28" w:rsidRDefault="00CD3DBA" w:rsidP="00CD3DB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1533C5" wp14:editId="526FB64D">
                <wp:simplePos x="0" y="0"/>
                <wp:positionH relativeFrom="column">
                  <wp:posOffset>378372</wp:posOffset>
                </wp:positionH>
                <wp:positionV relativeFrom="paragraph">
                  <wp:posOffset>197551</wp:posOffset>
                </wp:positionV>
                <wp:extent cx="283780" cy="646386"/>
                <wp:effectExtent l="0" t="0" r="78740" b="5905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780" cy="6463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29.8pt;margin-top:15.55pt;width:22.35pt;height:5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" strokecolor="red">
                <v:stroke endarrow="open"/>
              </v:shape>
            </w:pict>
          </mc:Fallback>
        </mc:AlternateContent>
      </w:r>
      <w:r w:rsidR="00CD3DB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B1887B" wp14:editId="0FCDAEBA">
                <wp:simplePos x="0" y="0"/>
                <wp:positionH relativeFrom="column">
                  <wp:posOffset>5460387</wp:posOffset>
                </wp:positionH>
                <wp:positionV relativeFrom="paragraph">
                  <wp:posOffset>167005</wp:posOffset>
                </wp:positionV>
                <wp:extent cx="1172504" cy="1241947"/>
                <wp:effectExtent l="0" t="0" r="27940" b="15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504" cy="1241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Default="00CD3DBA" w:rsidP="00CD3DB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Average State, School, and District scores for assessed grade and subject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9.95pt;margin-top:13.15pt;width:92.3pt;height:9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">
                <v:textbox>
                  <w:txbxContent>
                    <w:p w:rsidR="00CD3DBA" w:rsidRDefault="00CD3DBA" w:rsidP="00CD3DBA">
                      <w:pPr>
                        <w:jc w:val="center"/>
                      </w:pPr>
                      <w:r>
                        <w:rPr>
                          <w:b/>
                        </w:rPr>
                        <w:t>Average State, School, and District scores for assessed grade and subject</w:t>
                      </w:r>
                    </w:p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B4D974" wp14:editId="150726B6">
                <wp:simplePos x="0" y="0"/>
                <wp:positionH relativeFrom="column">
                  <wp:posOffset>5029200</wp:posOffset>
                </wp:positionH>
                <wp:positionV relativeFrom="paragraph">
                  <wp:posOffset>158115</wp:posOffset>
                </wp:positionV>
                <wp:extent cx="425450" cy="188595"/>
                <wp:effectExtent l="38100" t="38100" r="31750" b="2095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450" cy="1885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396pt;margin-top:12.45pt;width:33.5pt;height:14.8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" strokecolor="red">
                <v:stroke endarrow="open"/>
              </v:shape>
            </w:pict>
          </mc:Fallback>
        </mc:AlternateContent>
      </w:r>
    </w:p>
    <w:p w:rsidR="00CD3DBA" w:rsidRDefault="00CD3DBA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4D95A" wp14:editId="0DF3253E">
                <wp:simplePos x="0" y="0"/>
                <wp:positionH relativeFrom="column">
                  <wp:posOffset>-651795</wp:posOffset>
                </wp:positionH>
                <wp:positionV relativeFrom="paragraph">
                  <wp:posOffset>99804</wp:posOffset>
                </wp:positionV>
                <wp:extent cx="1008380" cy="1459865"/>
                <wp:effectExtent l="0" t="0" r="20320" b="260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Default="00CD3DBA" w:rsidP="00CD3DBA">
                            <w:pPr>
                              <w:jc w:val="center"/>
                            </w:pPr>
                            <w:r w:rsidRPr="00380D28">
                              <w:rPr>
                                <w:b/>
                              </w:rPr>
                              <w:t>Achievement Level</w:t>
                            </w:r>
                            <w:r>
                              <w:t>: Level 3 and 4 are considered performing at or above proficiency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51.3pt;margin-top:7.85pt;width:79.4pt;height:1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">
                <v:textbox>
                  <w:txbxContent>
                    <w:p w:rsidR="00CD3DBA" w:rsidRDefault="00CD3DBA" w:rsidP="00CD3DBA">
                      <w:pPr>
                        <w:jc w:val="center"/>
                      </w:pPr>
                      <w:r w:rsidRPr="00380D28">
                        <w:rPr>
                          <w:b/>
                        </w:rPr>
                        <w:t>Achievement Level</w:t>
                      </w:r>
                      <w:r>
                        <w:t>: Level 3 and 4 are considered performing at or above proficiency</w:t>
                      </w:r>
                    </w:p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E8834E" wp14:editId="4A0221A0">
                <wp:simplePos x="0" y="0"/>
                <wp:positionH relativeFrom="column">
                  <wp:posOffset>4839970</wp:posOffset>
                </wp:positionH>
                <wp:positionV relativeFrom="paragraph">
                  <wp:posOffset>158115</wp:posOffset>
                </wp:positionV>
                <wp:extent cx="614680" cy="520065"/>
                <wp:effectExtent l="38100" t="38100" r="33020" b="3238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680" cy="5200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381.1pt;margin-top:12.45pt;width:48.4pt;height:40.9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0CC3E" wp14:editId="3B384D8D">
                <wp:simplePos x="0" y="0"/>
                <wp:positionH relativeFrom="column">
                  <wp:posOffset>362476</wp:posOffset>
                </wp:positionH>
                <wp:positionV relativeFrom="paragraph">
                  <wp:posOffset>158115</wp:posOffset>
                </wp:positionV>
                <wp:extent cx="1591945" cy="299085"/>
                <wp:effectExtent l="0" t="76200" r="84455" b="2476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1945" cy="299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28.55pt;margin-top:12.45pt;width:125.35pt;height:23.5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" strokecolor="red">
                <v:stroke endarrow="open"/>
              </v:shape>
            </w:pict>
          </mc:Fallback>
        </mc:AlternateContent>
      </w:r>
    </w:p>
    <w:p w:rsidR="00CD3DBA" w:rsidRDefault="00CD3DBA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03EAB1" wp14:editId="034F8BA7">
                <wp:simplePos x="0" y="0"/>
                <wp:positionH relativeFrom="column">
                  <wp:posOffset>5459117</wp:posOffset>
                </wp:positionH>
                <wp:positionV relativeFrom="paragraph">
                  <wp:posOffset>213995</wp:posOffset>
                </wp:positionV>
                <wp:extent cx="982345" cy="299720"/>
                <wp:effectExtent l="0" t="0" r="27305" b="241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Score details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29.85pt;margin-top:16.85pt;width:77.35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Score details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</w:p>
    <w:p w:rsidR="00CD3DBA" w:rsidRPr="0031641A" w:rsidRDefault="00CD3DBA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D492E" wp14:editId="1BDD3671">
                <wp:simplePos x="0" y="0"/>
                <wp:positionH relativeFrom="column">
                  <wp:posOffset>7705725</wp:posOffset>
                </wp:positionH>
                <wp:positionV relativeFrom="paragraph">
                  <wp:posOffset>-2332990</wp:posOffset>
                </wp:positionV>
                <wp:extent cx="1428750" cy="89535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Average State, School, and District scores for assessed grade and subject.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606.75pt;margin-top:-183.7pt;width:112.5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">
                <v:textbox>
                  <w:txbxContent>
                    <w:p w:rsidR="00CD3DBA" w:rsidRPr="00B976AD" w:rsidRDefault="00CD3DBA" w:rsidP="00CD3DBA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Average State, School, and District scores for assessed grade and subject.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D3DBA" w:rsidRPr="0031641A" w:rsidRDefault="00CD3DBA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E5788" wp14:editId="59F0C503">
                <wp:simplePos x="0" y="0"/>
                <wp:positionH relativeFrom="column">
                  <wp:posOffset>5459752</wp:posOffset>
                </wp:positionH>
                <wp:positionV relativeFrom="paragraph">
                  <wp:posOffset>9525</wp:posOffset>
                </wp:positionV>
                <wp:extent cx="1077595" cy="1608445"/>
                <wp:effectExtent l="0" t="0" r="27305" b="114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60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Longitudinal Trends:</w:t>
                            </w:r>
                          </w:p>
                          <w:p w:rsidR="00CD3DBA" w:rsidRPr="00CD3DBA" w:rsidRDefault="00CD3DBA" w:rsidP="00CD3DBA">
                            <w:pPr>
                              <w:jc w:val="center"/>
                            </w:pPr>
                            <w:r w:rsidRPr="00CD3DBA">
                              <w:t>Visual representation for student’s performance over time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9.9pt;margin-top:.75pt;width:84.85pt;height:12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">
                <v:textbox>
                  <w:txbxContent>
                    <w:p w:rsidR="00CD3DBA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Longitudinal Trends:</w:t>
                      </w:r>
                    </w:p>
                    <w:p w:rsidR="00CD3DBA" w:rsidRPr="00CD3DBA" w:rsidRDefault="00CD3DBA" w:rsidP="00CD3DBA">
                      <w:pPr>
                        <w:jc w:val="center"/>
                      </w:pPr>
                      <w:r w:rsidRPr="00CD3DBA">
                        <w:t>Visual representation for student’s performance over time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</w:p>
    <w:p w:rsidR="00CD3DBA" w:rsidRPr="0031641A" w:rsidRDefault="00CD3DBA" w:rsidP="00CD3DBA"/>
    <w:p w:rsidR="004B0BB8" w:rsidRDefault="00E00D2B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C2DE4F" wp14:editId="42D7247C">
                <wp:simplePos x="0" y="0"/>
                <wp:positionH relativeFrom="column">
                  <wp:posOffset>5029200</wp:posOffset>
                </wp:positionH>
                <wp:positionV relativeFrom="paragraph">
                  <wp:posOffset>71120</wp:posOffset>
                </wp:positionV>
                <wp:extent cx="425450" cy="0"/>
                <wp:effectExtent l="38100" t="76200" r="0" b="11430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396pt;margin-top:5.6pt;width:33.5pt;height: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" strokecolor="red">
                <v:stroke endarrow="open"/>
              </v:shape>
            </w:pict>
          </mc:Fallback>
        </mc:AlternateContent>
      </w:r>
    </w:p>
    <w:p w:rsidR="004B0BB8" w:rsidRDefault="004B0BB8" w:rsidP="000D3BC3">
      <w:pPr>
        <w:jc w:val="center"/>
      </w:pPr>
    </w:p>
    <w:p w:rsidR="004B0BB8" w:rsidRDefault="004B0BB8" w:rsidP="000D3BC3">
      <w:pPr>
        <w:jc w:val="center"/>
      </w:pPr>
    </w:p>
    <w:p w:rsidR="004B0BB8" w:rsidRDefault="004B0BB8" w:rsidP="000D3BC3">
      <w:pPr>
        <w:jc w:val="center"/>
      </w:pPr>
    </w:p>
    <w:p w:rsidR="004B0BB8" w:rsidRDefault="00E00D2B" w:rsidP="000D3B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D0346B" wp14:editId="2B7793FC">
                <wp:simplePos x="0" y="0"/>
                <wp:positionH relativeFrom="column">
                  <wp:posOffset>1135117</wp:posOffset>
                </wp:positionH>
                <wp:positionV relativeFrom="paragraph">
                  <wp:posOffset>293151</wp:posOffset>
                </wp:positionV>
                <wp:extent cx="1923393" cy="1980456"/>
                <wp:effectExtent l="0" t="0" r="20320" b="2032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393" cy="198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6" o:spid="_x0000_s1026" style="position:absolute;margin-left:89.4pt;margin-top:23.1pt;width:151.45pt;height:155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" filled="f" strokecolor="red" strokeweight="2pt"/>
            </w:pict>
          </mc:Fallback>
        </mc:AlternateContent>
      </w:r>
      <w:r w:rsidR="004E704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74FD59" wp14:editId="1427FECD">
                <wp:simplePos x="0" y="0"/>
                <wp:positionH relativeFrom="column">
                  <wp:posOffset>5459730</wp:posOffset>
                </wp:positionH>
                <wp:positionV relativeFrom="paragraph">
                  <wp:posOffset>297180</wp:posOffset>
                </wp:positionV>
                <wp:extent cx="1077595" cy="2059940"/>
                <wp:effectExtent l="0" t="0" r="27305" b="165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05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Claim Description</w:t>
                            </w:r>
                            <w:r>
                              <w:t>: Indicates student performance on groups of assessment items that measured similar skills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29.9pt;margin-top:23.4pt;width:84.85pt;height:16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</w:pPr>
                      <w:r>
                        <w:rPr>
                          <w:b/>
                        </w:rPr>
                        <w:t>Claim Description</w:t>
                      </w:r>
                      <w:r>
                        <w:t>: Indicates student performance on groups of assessment items that measured similar skills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  <w:r w:rsidR="004E704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66AC2D" wp14:editId="46E832E8">
                <wp:simplePos x="0" y="0"/>
                <wp:positionH relativeFrom="column">
                  <wp:posOffset>-640080</wp:posOffset>
                </wp:positionH>
                <wp:positionV relativeFrom="paragraph">
                  <wp:posOffset>314325</wp:posOffset>
                </wp:positionV>
                <wp:extent cx="1009015" cy="1964690"/>
                <wp:effectExtent l="0" t="0" r="19685" b="165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96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Default="00CD3DBA" w:rsidP="00CD3DB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Performance Per Claim</w:t>
                            </w:r>
                            <w:r>
                              <w:t>: Student performance descriptors and achievement ranges based on each claim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-50.4pt;margin-top:24.75pt;width:79.45pt;height:15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">
                <v:textbox>
                  <w:txbxContent>
                    <w:p w:rsidR="00CD3DBA" w:rsidRDefault="00CD3DBA" w:rsidP="00CD3DBA">
                      <w:pPr>
                        <w:jc w:val="center"/>
                      </w:pPr>
                      <w:r>
                        <w:rPr>
                          <w:b/>
                        </w:rPr>
                        <w:t>Performance Per Claim</w:t>
                      </w:r>
                      <w:r>
                        <w:t>: Student performance descriptors and achievement ranges based on each claim</w:t>
                      </w:r>
                    </w:p>
                  </w:txbxContent>
                </v:textbox>
              </v:shape>
            </w:pict>
          </mc:Fallback>
        </mc:AlternateContent>
      </w:r>
    </w:p>
    <w:p w:rsidR="004B0BB8" w:rsidRDefault="004B0BB8" w:rsidP="000D3BC3">
      <w:pPr>
        <w:jc w:val="center"/>
      </w:pPr>
    </w:p>
    <w:p w:rsidR="004B0BB8" w:rsidRDefault="004B0BB8" w:rsidP="000D3BC3">
      <w:pPr>
        <w:jc w:val="center"/>
      </w:pPr>
    </w:p>
    <w:p w:rsidR="004B0BB8" w:rsidRDefault="00652945" w:rsidP="000D3BC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1A8B01" wp14:editId="3F536D72">
                <wp:simplePos x="0" y="0"/>
                <wp:positionH relativeFrom="column">
                  <wp:posOffset>4201904</wp:posOffset>
                </wp:positionH>
                <wp:positionV relativeFrom="paragraph">
                  <wp:posOffset>190500</wp:posOffset>
                </wp:positionV>
                <wp:extent cx="1260475" cy="0"/>
                <wp:effectExtent l="38100" t="76200" r="0" b="11430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0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330.85pt;margin-top:15pt;width:99.2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" strokecolor="red">
                <v:stroke endarrow="open"/>
              </v:shape>
            </w:pict>
          </mc:Fallback>
        </mc:AlternateContent>
      </w:r>
      <w:r w:rsidR="00E00D2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71B61F" wp14:editId="3364C1F7">
                <wp:simplePos x="0" y="0"/>
                <wp:positionH relativeFrom="column">
                  <wp:posOffset>378372</wp:posOffset>
                </wp:positionH>
                <wp:positionV relativeFrom="paragraph">
                  <wp:posOffset>80886</wp:posOffset>
                </wp:positionV>
                <wp:extent cx="756745" cy="173421"/>
                <wp:effectExtent l="0" t="57150" r="5715" b="36195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745" cy="1734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8" o:spid="_x0000_s1026" type="#_x0000_t32" style="position:absolute;margin-left:29.8pt;margin-top:6.35pt;width:59.6pt;height:13.6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" strokecolor="red">
                <v:stroke endarrow="open"/>
              </v:shape>
            </w:pict>
          </mc:Fallback>
        </mc:AlternateContent>
      </w:r>
    </w:p>
    <w:p w:rsidR="00BF2407" w:rsidRDefault="00BF2407"/>
    <w:p w:rsidR="00CD3DBA" w:rsidRDefault="00CD3DBA">
      <w:bookmarkStart w:id="0" w:name="_GoBack"/>
      <w:bookmarkEnd w:id="0"/>
    </w:p>
    <w:p w:rsidR="004B0BB8" w:rsidRPr="00637B81" w:rsidRDefault="00E02071" w:rsidP="004B0BB8">
      <w:pPr>
        <w:jc w:val="center"/>
        <w:rPr>
          <w:u w:val="single"/>
        </w:rPr>
      </w:pPr>
      <w:r w:rsidRPr="00637B81">
        <w:rPr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2007D" wp14:editId="1F899A7F">
                <wp:simplePos x="0" y="0"/>
                <wp:positionH relativeFrom="column">
                  <wp:posOffset>346710</wp:posOffset>
                </wp:positionH>
                <wp:positionV relativeFrom="paragraph">
                  <wp:posOffset>251460</wp:posOffset>
                </wp:positionV>
                <wp:extent cx="5230495" cy="8005445"/>
                <wp:effectExtent l="19050" t="19050" r="27305" b="146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495" cy="8005445"/>
                          <a:chOff x="0" y="27298"/>
                          <a:chExt cx="5500048" cy="831148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6" t="4610" r="5694" b="9752"/>
                          <a:stretch/>
                        </pic:blipFill>
                        <pic:spPr bwMode="auto">
                          <a:xfrm>
                            <a:off x="0" y="27298"/>
                            <a:ext cx="5500048" cy="50769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6" t="4078" r="5464" b="40071"/>
                          <a:stretch/>
                        </pic:blipFill>
                        <pic:spPr bwMode="auto">
                          <a:xfrm>
                            <a:off x="0" y="5076967"/>
                            <a:ext cx="5500048" cy="3261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7.3pt;margin-top:19.8pt;width:411.85pt;height:630.35pt;z-index:251659264;mso-width-relative:margin;mso-height-relative:margin" coordorigin=",272" coordsize="55000,831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AAAAAAB&#10;/9sAQwAMCAgPCA8bERQbIxwcFxogJCYmHCAkICU0LyAkKCcrKzkrJygpMDI1MjApNzs7Ozs3Ozs7&#10;Ozs7Ozs7Ozs7Ozs7/9sAQwENCwsQDhAbFBskMighKDI7NDIyMjs7Ozs7Ozs7Ozs7Ozs7Ozs7QEBA&#10;QEA7QEBAQEBAQEBAQEBAQEBAQEBAQEBA/9sAQwINCwsQDhAbFBskMighKDI7NDIyMjs7Ozs7Ozs7&#10;Ozs7Ozs7Ozs7QEBAQEA7QEBAQEBAQEBAQEBAQEBAQEBAQEBA/8AAEQgFwgRzAwAiAAERAQIRAv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AABEQIRAD8A9V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L13/lh/wBfMf8AWtSs&#10;vXf+WH/XzH/WtStJfBH5mUP4k/kFYelf8gj/ALZy/wA2rcrD0r/kEf8AbOX+bU4fA/VfqKf8Rf4X&#10;+hp6d/x7R/8AXNf5CrNVtO/49o/+ua/yFWaze5rHZBRRRSGFFFFABRRRQAUUUUAFFFFABRRRQAUU&#10;UUAFFFFAGdZf8flx/wBs/wD0E0zQv+W//XzJ/Sn2X/H5cf8AbP8A9BNM0L/lv/18yf0rX7MvkYP4&#10;4/M1KKKKyNwooooAKKKKAMvQv+W//XzJ/StSsvQv+W//AF8yf0rUrSt8bMsP/DQUUUVm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67/yw/6+Y/61qVl6&#10;7/yw/wCvmP8ArWpWkvgj8zKH8SfyCsPSv+QR/wBs5f5tW5WHpX/II/7Zy/zanD4H6r9RT/iL/C/0&#10;NPTv+PaP/rmv8hVmq2nf8e0f/XNf5CrNZvc1jsgooopDCiiigAooooAKKKKACiiigAooooAKKKKA&#10;CiiigDOsv+Py4/7Z/wDoJpmhf8t/+vmT+lPsv+Py4/7Z/wDoJpmhf8t/+vmT+la/Zl8jB/HH5mpR&#10;RRWRuFFFFABRRRQBl6F/y3/6+ZP6VqVl6F/y3/6+ZP6VqVpW+NmWH/hoKKKKz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9d/5Yf9fMf9a1Ky9d/5Yf8A&#10;XzH/AFrUrSXwR+ZlD+JP5BWHpX/II/7Zy/zatysPSv8AkEf9s5f5tTh8D9V+op/xF/hf6Gnp3/Ht&#10;H/1zX+QqzVbTv+PaP/rmv8hVms3uax2QUUUUhhRRRQAUUUUAFFFFABRRRQAUUUUAFFFFABRRRQBn&#10;WX/H5cf9s/8A0E0zQv8Alv8A9fMn9KfZf8flx/2z/wDQTTNC/wCW/wD18yf0rX7MvkYP44/M1KKK&#10;KyNwooooAKKKKAMvQv8Alv8A9fMn9K1Ky9C/5b/9fMn9K1K0rfGzLD/w0FFFFZm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Kdtzg3XXwUA118FABQAAABkcnMvbWVkaWEvaW1hZ2UyLmpwZ//Y/+AAEEpGSUYAAQIBAMgA&#10;y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QAAAAAAf/bAEMADAgIGwob&#10;IhEXJCokHBsgJCsoKCAkKSUlMS8lKS4qKys5KyouLzQ1NTU0Lzs7Ozs7Ozs7Ozs7Ozs7Ozs7Ozs7&#10;O//bAEMBDQsLEA4QGxQbJDIoISgyOzQyMjI7Ozs7Ozs7Ozs7Ozs7Ozs7O0BAQEBAO0BAQEBAQEBA&#10;QEBAQEBAQEBAQEBAQP/bAEMCDQsLEA4QGxQbJDIoISgyOzQyMjI7Ozs7Ozs7Ozs7Ozs7Ozs7O0BA&#10;QEBAO0BAQEBAQEBAQEBAQEBAQEBAQEBAQP/AABEICJgGpAMAIgABEQECEQL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AAARECEQA/APV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DlP+EF/wCmv/jn&#10;/wBlR/wgv/TX/wAc/wDsq6uigDlP+EF/6a/+Of8A2VH/AAgv/TX/AMc/+yrq6KAOU/4QX/pr/wCO&#10;f/ZUf8IL/wBNf/HP/sq6uigDlP8AhBf+mv8A45/9lR/wgv8A01/8c/8Asq6u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">
                <v:shape id="Picture 4" o:spid="_x0000_s1027" type="#_x0000_t75" style="position:absolute;top:272;width:55000;height:50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/4/CAAAA2gAAAA8AAABkcnMvZG93bnJldi54bWxEj0GLwjAUhO8L+x/CE7ytqaIi1SiyonhR&#10;UJfV47N5tsXmJTRRu/9+Iwgeh5n5hpnMGlOJO9W+tKyg20lAEGdWl5wr+Dksv0YgfEDWWFkmBX/k&#10;YTb9/Jhgqu2Dd3Tfh1xECPsUFRQhuFRKnxVk0HesI47exdYGQ5R1LnWNjwg3lewlyVAaLDkuFOjo&#10;u6Dsur8ZBZfz6Co328X2NJi7Vdec+deVR6XarWY+BhGoCe/wq73WCvrwvBJvgJ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2/+PwgAAANoAAAAPAAAAAAAAAAAAAAAAAJ8C&#10;AABkcnMvZG93bnJldi54bWxQSwUGAAAAAAQABAD3AAAAjgMAAAAA&#10;" stroked="t" strokecolor="black [3213]">
                  <v:imagedata r:id="rId13" o:title="" croptop="3021f" cropbottom="6391f" cropleft="3910f" cropright="3732f"/>
                  <v:path arrowok="t"/>
                </v:shape>
                <v:shape id="Picture 5" o:spid="_x0000_s1028" type="#_x0000_t75" style="position:absolute;top:50769;width:55000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IR7BAAAA2gAAAA8AAABkcnMvZG93bnJldi54bWxEj0FrwkAUhO8F/8PyhN7qpoK2RlcpBUvF&#10;U9PS8yP7moRk34bdp6b+elcQPA4z3wyz2gyuU0cKsfFs4HmSgSIuvW24MvDzvX16BRUF2WLnmQz8&#10;U4TNevSwwtz6E3/RsZBKpRKOORqoRfpc61jW5DBOfE+cvD8fHEqSodI24CmVu05Ps2yuHTacFmrs&#10;6b2msi0OzsBsPzvHIIti93tG+aDd4aVtyZjH8fC2BCU0yD18oz9t4uB6Jd0Av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gIR7BAAAA2gAAAA8AAAAAAAAAAAAAAAAAnwIA&#10;AGRycy9kb3ducmV2LnhtbFBLBQYAAAAABAAEAPcAAACNAwAAAAA=&#10;" stroked="t" strokecolor="black [3213]">
                  <v:imagedata r:id="rId14" o:title="" croptop="2673f" cropbottom="26261f" cropleft="3759f" cropright="3581f"/>
                  <v:path arrowok="t"/>
                </v:shape>
              </v:group>
            </w:pict>
          </mc:Fallback>
        </mc:AlternateContent>
      </w:r>
      <w:r w:rsidR="004B0BB8" w:rsidRPr="00637B81">
        <w:rPr>
          <w:u w:val="single"/>
        </w:rPr>
        <w:t>Summative ELA Detailed ISR (Individual Student Report)</w:t>
      </w:r>
      <w:r w:rsidR="00BF2407" w:rsidRPr="00637B81">
        <w:rPr>
          <w:noProof/>
          <w:u w:val="single"/>
        </w:rPr>
        <w:t xml:space="preserve"> </w:t>
      </w:r>
    </w:p>
    <w:p w:rsidR="00CD3DBA" w:rsidRDefault="00E02071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F8C0DE" wp14:editId="6E0BF078">
                <wp:simplePos x="0" y="0"/>
                <wp:positionH relativeFrom="column">
                  <wp:posOffset>-600601</wp:posOffset>
                </wp:positionH>
                <wp:positionV relativeFrom="paragraph">
                  <wp:posOffset>216535</wp:posOffset>
                </wp:positionV>
                <wp:extent cx="899795" cy="654685"/>
                <wp:effectExtent l="0" t="0" r="1460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76AD">
                              <w:rPr>
                                <w:b/>
                              </w:rPr>
                              <w:t xml:space="preserve">Test Name, </w:t>
                            </w:r>
                            <w:r>
                              <w:rPr>
                                <w:b/>
                              </w:rPr>
                              <w:t>Subject</w:t>
                            </w:r>
                            <w:r w:rsidRPr="00B976AD">
                              <w:rPr>
                                <w:b/>
                              </w:rPr>
                              <w:t>, &amp; Grade Level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7.3pt;margin-top:17.05pt;width:70.85pt;height:5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 w:rsidRPr="00B976AD">
                        <w:rPr>
                          <w:b/>
                        </w:rPr>
                        <w:t xml:space="preserve">Test Name, </w:t>
                      </w:r>
                      <w:r>
                        <w:rPr>
                          <w:b/>
                        </w:rPr>
                        <w:t>Subject</w:t>
                      </w:r>
                      <w:r w:rsidRPr="00B976AD">
                        <w:rPr>
                          <w:b/>
                        </w:rPr>
                        <w:t>, &amp; Grade Level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15141E" wp14:editId="52B1ABB9">
                <wp:simplePos x="0" y="0"/>
                <wp:positionH relativeFrom="column">
                  <wp:posOffset>292626</wp:posOffset>
                </wp:positionH>
                <wp:positionV relativeFrom="paragraph">
                  <wp:posOffset>188595</wp:posOffset>
                </wp:positionV>
                <wp:extent cx="377825" cy="141605"/>
                <wp:effectExtent l="0" t="0" r="79375" b="6794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825" cy="1416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8" o:spid="_x0000_s1026" type="#_x0000_t32" style="position:absolute;margin-left:23.05pt;margin-top:14.85pt;width:29.75pt;height:11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" strokecolor="red">
                <v:stroke endarrow="open"/>
              </v:shape>
            </w:pict>
          </mc:Fallback>
        </mc:AlternateContent>
      </w:r>
      <w:r w:rsidR="001108F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15B679" wp14:editId="2D05E067">
                <wp:simplePos x="0" y="0"/>
                <wp:positionH relativeFrom="column">
                  <wp:posOffset>5644056</wp:posOffset>
                </wp:positionH>
                <wp:positionV relativeFrom="paragraph">
                  <wp:posOffset>15722</wp:posOffset>
                </wp:positionV>
                <wp:extent cx="979280" cy="463550"/>
                <wp:effectExtent l="0" t="0" r="11430" b="1270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28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8F5" w:rsidRPr="00B976AD" w:rsidRDefault="001108F5" w:rsidP="001108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Longitudinal Legend</w:t>
                            </w:r>
                          </w:p>
                          <w:p w:rsidR="001108F5" w:rsidRDefault="001108F5" w:rsidP="00110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44.4pt;margin-top:1.25pt;width:77.1pt;height:3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">
                <v:textbox>
                  <w:txbxContent>
                    <w:p w:rsidR="001108F5" w:rsidRPr="00B976AD" w:rsidRDefault="001108F5" w:rsidP="001108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Longitudinal Legend</w:t>
                      </w:r>
                    </w:p>
                    <w:p w:rsidR="001108F5" w:rsidRDefault="001108F5" w:rsidP="001108F5"/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7E9BD8" wp14:editId="752D91CB">
                <wp:simplePos x="0" y="0"/>
                <wp:positionH relativeFrom="column">
                  <wp:posOffset>5227955</wp:posOffset>
                </wp:positionH>
                <wp:positionV relativeFrom="paragraph">
                  <wp:posOffset>1905</wp:posOffset>
                </wp:positionV>
                <wp:extent cx="425450" cy="283210"/>
                <wp:effectExtent l="38100" t="0" r="31750" b="5969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83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411.65pt;margin-top:.15pt;width:33.5pt;height:22.3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" strokecolor="red">
                <v:stroke endarrow="open"/>
              </v:shape>
            </w:pict>
          </mc:Fallback>
        </mc:AlternateContent>
      </w:r>
      <w:r w:rsidR="001108F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3F2143" wp14:editId="40EC0598">
                <wp:simplePos x="0" y="0"/>
                <wp:positionH relativeFrom="column">
                  <wp:posOffset>5644054</wp:posOffset>
                </wp:positionH>
                <wp:positionV relativeFrom="paragraph">
                  <wp:posOffset>228534</wp:posOffset>
                </wp:positionV>
                <wp:extent cx="1047225" cy="1022985"/>
                <wp:effectExtent l="0" t="0" r="19685" b="2476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22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976AD">
                              <w:rPr>
                                <w:b/>
                              </w:rPr>
                              <w:t>Student Name, SSID#, Scale Score, &amp; Achievement Level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44.4pt;margin-top:18pt;width:82.45pt;height:8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 w:rsidRPr="00B976AD">
                        <w:rPr>
                          <w:b/>
                        </w:rPr>
                        <w:t>Student Name, SSID#, Scale Score, &amp; Achievement Level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</w:p>
    <w:p w:rsidR="00CD3DBA" w:rsidRDefault="00CD3DBA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9F749B" wp14:editId="354936BA">
                <wp:simplePos x="0" y="0"/>
                <wp:positionH relativeFrom="column">
                  <wp:posOffset>-725214</wp:posOffset>
                </wp:positionH>
                <wp:positionV relativeFrom="paragraph">
                  <wp:posOffset>189734</wp:posOffset>
                </wp:positionV>
                <wp:extent cx="998768" cy="832513"/>
                <wp:effectExtent l="0" t="0" r="11430" b="2476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768" cy="832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380D28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0D28">
                              <w:rPr>
                                <w:b/>
                              </w:rPr>
                              <w:t>Scale Score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D60CC">
                              <w:t>(2000-3000)</w:t>
                            </w:r>
                            <w:r>
                              <w:t xml:space="preserve"> with standard error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left:0;text-align:left;margin-left:-57.1pt;margin-top:14.95pt;width:78.65pt;height:6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/LJwIAAE0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">
                <v:textbox>
                  <w:txbxContent>
                    <w:p w:rsidR="00CD3DBA" w:rsidRPr="00380D28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 w:rsidRPr="00380D28">
                        <w:rPr>
                          <w:b/>
                        </w:rPr>
                        <w:t>Scale Score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D60CC">
                        <w:t>(2000-3000)</w:t>
                      </w:r>
                      <w:r>
                        <w:t xml:space="preserve"> with standard error</w:t>
                      </w:r>
                    </w:p>
                  </w:txbxContent>
                </v:textbox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C53DEF" wp14:editId="2DE5D4CA">
                <wp:simplePos x="0" y="0"/>
                <wp:positionH relativeFrom="column">
                  <wp:posOffset>5029200</wp:posOffset>
                </wp:positionH>
                <wp:positionV relativeFrom="paragraph">
                  <wp:posOffset>39939</wp:posOffset>
                </wp:positionV>
                <wp:extent cx="614680" cy="0"/>
                <wp:effectExtent l="38100" t="76200" r="0" b="11430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6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396pt;margin-top:3.15pt;width:48.4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21107D" wp14:editId="408273B6">
                <wp:simplePos x="0" y="0"/>
                <wp:positionH relativeFrom="column">
                  <wp:posOffset>262781</wp:posOffset>
                </wp:positionH>
                <wp:positionV relativeFrom="paragraph">
                  <wp:posOffset>144780</wp:posOffset>
                </wp:positionV>
                <wp:extent cx="283210" cy="645795"/>
                <wp:effectExtent l="0" t="0" r="78740" b="5905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" cy="645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20.7pt;margin-top:11.4pt;width:22.3pt;height:5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" strokecolor="red">
                <v:stroke endarrow="open"/>
              </v:shape>
            </w:pict>
          </mc:Fallback>
        </mc:AlternateContent>
      </w:r>
    </w:p>
    <w:p w:rsidR="00CD3DBA" w:rsidRPr="00EB6E55" w:rsidRDefault="00CD3DBA" w:rsidP="00CD3DBA"/>
    <w:p w:rsidR="00CD3DBA" w:rsidRPr="00EB6E55" w:rsidRDefault="00E00D2B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9DE0F6" wp14:editId="2ECC2106">
                <wp:simplePos x="0" y="0"/>
                <wp:positionH relativeFrom="column">
                  <wp:posOffset>5212824</wp:posOffset>
                </wp:positionH>
                <wp:positionV relativeFrom="paragraph">
                  <wp:posOffset>177165</wp:posOffset>
                </wp:positionV>
                <wp:extent cx="425450" cy="188595"/>
                <wp:effectExtent l="38100" t="38100" r="31750" b="2095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450" cy="1885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410.45pt;margin-top:13.95pt;width:33.5pt;height:14.8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" strokecolor="red">
                <v:stroke endarrow="open"/>
              </v:shape>
            </w:pict>
          </mc:Fallback>
        </mc:AlternateContent>
      </w:r>
      <w:r w:rsidR="00E0207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1BACFB" wp14:editId="08C8162B">
                <wp:simplePos x="0" y="0"/>
                <wp:positionH relativeFrom="column">
                  <wp:posOffset>5634990</wp:posOffset>
                </wp:positionH>
                <wp:positionV relativeFrom="paragraph">
                  <wp:posOffset>55880</wp:posOffset>
                </wp:positionV>
                <wp:extent cx="1062990" cy="1255395"/>
                <wp:effectExtent l="0" t="0" r="22860" b="2095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8F5" w:rsidRDefault="001108F5" w:rsidP="001108F5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Average State, School, and District scores for assessed grade and subject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43.7pt;margin-top:4.4pt;width:83.7pt;height:98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">
                <v:textbox>
                  <w:txbxContent>
                    <w:p w:rsidR="001108F5" w:rsidRDefault="001108F5" w:rsidP="001108F5">
                      <w:pPr>
                        <w:jc w:val="center"/>
                      </w:pPr>
                      <w:r>
                        <w:rPr>
                          <w:b/>
                        </w:rPr>
                        <w:t>Average State, School, and District scores for assessed grade and subject</w:t>
                      </w:r>
                    </w:p>
                  </w:txbxContent>
                </v:textbox>
              </v:shape>
            </w:pict>
          </mc:Fallback>
        </mc:AlternateContent>
      </w:r>
      <w:r w:rsidR="00E0207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072232" wp14:editId="4FB7C94E">
                <wp:simplePos x="0" y="0"/>
                <wp:positionH relativeFrom="column">
                  <wp:posOffset>-732790</wp:posOffset>
                </wp:positionH>
                <wp:positionV relativeFrom="paragraph">
                  <wp:posOffset>114826</wp:posOffset>
                </wp:positionV>
                <wp:extent cx="1008380" cy="1459865"/>
                <wp:effectExtent l="0" t="0" r="20320" b="260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Default="00CD3DBA" w:rsidP="00CD3DBA">
                            <w:pPr>
                              <w:jc w:val="center"/>
                            </w:pPr>
                            <w:r w:rsidRPr="00380D28">
                              <w:rPr>
                                <w:b/>
                              </w:rPr>
                              <w:t>Achievement Level</w:t>
                            </w:r>
                            <w:r>
                              <w:t>: Level 3 and 4 are considered performing at or above proficiency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-57.7pt;margin-top:9.05pt;width:79.4pt;height:1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">
                <v:textbox>
                  <w:txbxContent>
                    <w:p w:rsidR="00CD3DBA" w:rsidRDefault="00CD3DBA" w:rsidP="00CD3DBA">
                      <w:pPr>
                        <w:jc w:val="center"/>
                      </w:pPr>
                      <w:r w:rsidRPr="00380D28">
                        <w:rPr>
                          <w:b/>
                        </w:rPr>
                        <w:t>Achievement Level</w:t>
                      </w:r>
                      <w:r>
                        <w:t>: Level 3 and 4 are considered performing at or above proficiency</w:t>
                      </w:r>
                    </w:p>
                  </w:txbxContent>
                </v:textbox>
              </v:shape>
            </w:pict>
          </mc:Fallback>
        </mc:AlternateContent>
      </w:r>
    </w:p>
    <w:p w:rsidR="00CD3DBA" w:rsidRPr="00EB6E55" w:rsidRDefault="00E00D2B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B299D0" wp14:editId="56C3B0A7">
                <wp:simplePos x="0" y="0"/>
                <wp:positionH relativeFrom="column">
                  <wp:posOffset>299545</wp:posOffset>
                </wp:positionH>
                <wp:positionV relativeFrom="paragraph">
                  <wp:posOffset>31991</wp:posOffset>
                </wp:positionV>
                <wp:extent cx="1686910" cy="393679"/>
                <wp:effectExtent l="0" t="57150" r="8890" b="2603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6910" cy="3936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23.6pt;margin-top:2.5pt;width:132.85pt;height:31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" strokecolor="red">
                <v:stroke endarrow="open"/>
              </v:shape>
            </w:pict>
          </mc:Fallback>
        </mc:AlternateContent>
      </w:r>
    </w:p>
    <w:p w:rsidR="00CD3DBA" w:rsidRPr="00EB6E55" w:rsidRDefault="00E00D2B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5CECAE" wp14:editId="03F0AC47">
                <wp:simplePos x="0" y="0"/>
                <wp:positionH relativeFrom="column">
                  <wp:posOffset>4966138</wp:posOffset>
                </wp:positionH>
                <wp:positionV relativeFrom="paragraph">
                  <wp:posOffset>101841</wp:posOffset>
                </wp:positionV>
                <wp:extent cx="677742" cy="663028"/>
                <wp:effectExtent l="38100" t="38100" r="27305" b="2286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7742" cy="6630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391.05pt;margin-top:8pt;width:53.35pt;height:52.2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" strokecolor="red">
                <v:stroke endarrow="open"/>
              </v:shape>
            </w:pict>
          </mc:Fallback>
        </mc:AlternateContent>
      </w:r>
    </w:p>
    <w:p w:rsidR="00CD3DBA" w:rsidRPr="00EB6E55" w:rsidRDefault="00CD3DBA" w:rsidP="00CD3DBA"/>
    <w:p w:rsidR="00CD3DBA" w:rsidRPr="00EB6E55" w:rsidRDefault="00622217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0DC3D5" wp14:editId="021EAA62">
                <wp:simplePos x="0" y="0"/>
                <wp:positionH relativeFrom="column">
                  <wp:posOffset>5625706</wp:posOffset>
                </wp:positionH>
                <wp:positionV relativeFrom="paragraph">
                  <wp:posOffset>113030</wp:posOffset>
                </wp:positionV>
                <wp:extent cx="982345" cy="299720"/>
                <wp:effectExtent l="0" t="0" r="27305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Score details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2.95pt;margin-top:8.9pt;width:77.35pt;height:2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Score details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</w:p>
    <w:p w:rsidR="00CD3DBA" w:rsidRPr="00EB6E55" w:rsidRDefault="00CD3DBA" w:rsidP="00CD3DBA"/>
    <w:p w:rsidR="00CD3DBA" w:rsidRPr="00EB6E55" w:rsidRDefault="00E00D2B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7B2992" wp14:editId="28F6BA2F">
                <wp:simplePos x="0" y="0"/>
                <wp:positionH relativeFrom="column">
                  <wp:posOffset>4965809</wp:posOffset>
                </wp:positionH>
                <wp:positionV relativeFrom="paragraph">
                  <wp:posOffset>55880</wp:posOffset>
                </wp:positionV>
                <wp:extent cx="661933" cy="204951"/>
                <wp:effectExtent l="38100" t="57150" r="24130" b="2413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1933" cy="204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391pt;margin-top:4.4pt;width:52.1pt;height:16.1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" strokecolor="red">
                <v:stroke endarrow="open"/>
              </v:shape>
            </w:pict>
          </mc:Fallback>
        </mc:AlternateContent>
      </w:r>
      <w:r w:rsidR="001108F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5155F3" wp14:editId="775AF994">
                <wp:simplePos x="0" y="0"/>
                <wp:positionH relativeFrom="column">
                  <wp:posOffset>5626626</wp:posOffset>
                </wp:positionH>
                <wp:positionV relativeFrom="paragraph">
                  <wp:posOffset>55880</wp:posOffset>
                </wp:positionV>
                <wp:extent cx="1077595" cy="1198179"/>
                <wp:effectExtent l="0" t="0" r="27305" b="2159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198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8F5" w:rsidRPr="00E02071" w:rsidRDefault="001108F5" w:rsidP="00E0207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Longitudinal Trends:</w:t>
                            </w:r>
                            <w:r w:rsidR="00E02071">
                              <w:rPr>
                                <w:b/>
                              </w:rPr>
                              <w:t xml:space="preserve"> </w:t>
                            </w:r>
                            <w:r w:rsidRPr="00CD3DBA">
                              <w:t>Visual representation for student’s performance over time</w:t>
                            </w:r>
                          </w:p>
                          <w:p w:rsidR="001108F5" w:rsidRDefault="001108F5" w:rsidP="00110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43.05pt;margin-top:4.4pt;width:84.85pt;height:9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">
                <v:textbox>
                  <w:txbxContent>
                    <w:p w:rsidR="001108F5" w:rsidRPr="00E02071" w:rsidRDefault="001108F5" w:rsidP="00E0207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Longitudinal Trends:</w:t>
                      </w:r>
                      <w:r w:rsidR="00E02071">
                        <w:rPr>
                          <w:b/>
                        </w:rPr>
                        <w:t xml:space="preserve"> </w:t>
                      </w:r>
                      <w:r w:rsidRPr="00CD3DBA">
                        <w:t>Visual representation for student’s performance over time</w:t>
                      </w:r>
                    </w:p>
                    <w:p w:rsidR="001108F5" w:rsidRDefault="001108F5" w:rsidP="001108F5"/>
                  </w:txbxContent>
                </v:textbox>
              </v:shape>
            </w:pict>
          </mc:Fallback>
        </mc:AlternateContent>
      </w:r>
    </w:p>
    <w:p w:rsidR="00CD3DBA" w:rsidRPr="00EB6E55" w:rsidRDefault="00CD3DBA" w:rsidP="00CD3DBA"/>
    <w:p w:rsidR="00CD3DBA" w:rsidRPr="00EB6E55" w:rsidRDefault="00CD3DBA" w:rsidP="00CD3DBA"/>
    <w:p w:rsidR="00CD3DBA" w:rsidRPr="00EB6E55" w:rsidRDefault="00CD3DBA" w:rsidP="00CD3DBA"/>
    <w:p w:rsidR="00CD3DBA" w:rsidRPr="00EB6E55" w:rsidRDefault="00E00D2B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25ACB5" wp14:editId="585F8507">
                <wp:simplePos x="0" y="0"/>
                <wp:positionH relativeFrom="column">
                  <wp:posOffset>1039386</wp:posOffset>
                </wp:positionH>
                <wp:positionV relativeFrom="paragraph">
                  <wp:posOffset>198120</wp:posOffset>
                </wp:positionV>
                <wp:extent cx="2049517" cy="1781503"/>
                <wp:effectExtent l="0" t="0" r="27305" b="2857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517" cy="17815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81.85pt;margin-top:15.6pt;width:161.4pt;height:140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" filled="f" strokecolor="red" strokeweight="2pt"/>
            </w:pict>
          </mc:Fallback>
        </mc:AlternateContent>
      </w:r>
      <w:r w:rsidR="00CD3DB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7F3F53" wp14:editId="23AD2E91">
                <wp:simplePos x="0" y="0"/>
                <wp:positionH relativeFrom="column">
                  <wp:posOffset>-718536</wp:posOffset>
                </wp:positionH>
                <wp:positionV relativeFrom="paragraph">
                  <wp:posOffset>182880</wp:posOffset>
                </wp:positionV>
                <wp:extent cx="1009015" cy="1924050"/>
                <wp:effectExtent l="0" t="0" r="1968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Default="00CD3DBA" w:rsidP="00CD3DB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Performance Per Claim</w:t>
                            </w:r>
                            <w:r>
                              <w:t>: Student performance descriptors and achievement ranges based on each claim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56.6pt;margin-top:14.4pt;width:79.45pt;height:15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">
                <v:textbox>
                  <w:txbxContent>
                    <w:p w:rsidR="00CD3DBA" w:rsidRDefault="00CD3DBA" w:rsidP="00CD3DBA">
                      <w:pPr>
                        <w:jc w:val="center"/>
                      </w:pPr>
                      <w:r>
                        <w:rPr>
                          <w:b/>
                        </w:rPr>
                        <w:t>Performance Per Claim</w:t>
                      </w:r>
                      <w:r>
                        <w:t>: Student performance descriptors and achievement ranges based on each claim</w:t>
                      </w:r>
                    </w:p>
                  </w:txbxContent>
                </v:textbox>
              </v:shape>
            </w:pict>
          </mc:Fallback>
        </mc:AlternateContent>
      </w:r>
    </w:p>
    <w:p w:rsidR="00CD3DBA" w:rsidRDefault="001108F5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E03B3B" wp14:editId="464D1602">
                <wp:simplePos x="0" y="0"/>
                <wp:positionH relativeFrom="column">
                  <wp:posOffset>5629801</wp:posOffset>
                </wp:positionH>
                <wp:positionV relativeFrom="paragraph">
                  <wp:posOffset>142240</wp:posOffset>
                </wp:positionV>
                <wp:extent cx="995045" cy="2155825"/>
                <wp:effectExtent l="0" t="0" r="14605" b="158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215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Pr="00B976AD" w:rsidRDefault="00CD3DBA" w:rsidP="00CD3DB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Claim Description</w:t>
                            </w:r>
                            <w:r>
                              <w:t>: Indicates student performance on groups of assessment items that measured similar skills</w:t>
                            </w:r>
                          </w:p>
                          <w:p w:rsidR="00CD3DBA" w:rsidRDefault="00CD3DBA" w:rsidP="00CD3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43.3pt;margin-top:11.2pt;width:78.35pt;height:16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">
                <v:textbox>
                  <w:txbxContent>
                    <w:p w:rsidR="00CD3DBA" w:rsidRPr="00B976AD" w:rsidRDefault="00CD3DBA" w:rsidP="00CD3DBA">
                      <w:pPr>
                        <w:jc w:val="center"/>
                      </w:pPr>
                      <w:r>
                        <w:rPr>
                          <w:b/>
                        </w:rPr>
                        <w:t>Claim Description</w:t>
                      </w:r>
                      <w:r>
                        <w:t>: Indicates student performance on groups of assessment items that measured similar skills</w:t>
                      </w:r>
                    </w:p>
                    <w:p w:rsidR="00CD3DBA" w:rsidRDefault="00CD3DBA" w:rsidP="00CD3DBA"/>
                  </w:txbxContent>
                </v:textbox>
              </v:shape>
            </w:pict>
          </mc:Fallback>
        </mc:AlternateContent>
      </w:r>
    </w:p>
    <w:p w:rsidR="00CD3DBA" w:rsidRDefault="00E00D2B" w:rsidP="00CD3DBA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5220D2" wp14:editId="67C1E6D0">
                <wp:simplePos x="0" y="0"/>
                <wp:positionH relativeFrom="column">
                  <wp:posOffset>276334</wp:posOffset>
                </wp:positionH>
                <wp:positionV relativeFrom="paragraph">
                  <wp:posOffset>208280</wp:posOffset>
                </wp:positionV>
                <wp:extent cx="756285" cy="173355"/>
                <wp:effectExtent l="0" t="57150" r="5715" b="3619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285" cy="173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0" o:spid="_x0000_s1026" type="#_x0000_t32" style="position:absolute;margin-left:21.75pt;margin-top:16.4pt;width:59.55pt;height:13.6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" strokecolor="red">
                <v:stroke endarrow="open"/>
              </v:shape>
            </w:pict>
          </mc:Fallback>
        </mc:AlternateContent>
      </w:r>
    </w:p>
    <w:p w:rsidR="00CD3DBA" w:rsidRDefault="00E00D2B" w:rsidP="00CD3D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3191AB" wp14:editId="67AE332C">
                <wp:simplePos x="0" y="0"/>
                <wp:positionH relativeFrom="column">
                  <wp:posOffset>4540469</wp:posOffset>
                </wp:positionH>
                <wp:positionV relativeFrom="paragraph">
                  <wp:posOffset>64463</wp:posOffset>
                </wp:positionV>
                <wp:extent cx="1087339" cy="393722"/>
                <wp:effectExtent l="38100" t="57150" r="17780" b="2540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7339" cy="3937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357.5pt;margin-top:5.1pt;width:85.6pt;height:31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" strokecolor="red">
                <v:stroke endarrow="open"/>
              </v:shape>
            </w:pict>
          </mc:Fallback>
        </mc:AlternateContent>
      </w:r>
    </w:p>
    <w:p w:rsidR="00CD3DBA" w:rsidRDefault="00CD3DBA" w:rsidP="00CD3DBA"/>
    <w:p w:rsidR="00CD3DBA" w:rsidRDefault="00CD3DBA" w:rsidP="00CD3DBA">
      <w:pPr>
        <w:spacing w:before="63"/>
        <w:ind w:left="120"/>
        <w:rPr>
          <w:rFonts w:ascii="Calibri"/>
          <w:b/>
          <w:sz w:val="18"/>
        </w:rPr>
      </w:pPr>
    </w:p>
    <w:p w:rsidR="004B0BB8" w:rsidRDefault="004B0BB8" w:rsidP="000D3BC3">
      <w:pPr>
        <w:jc w:val="center"/>
      </w:pPr>
    </w:p>
    <w:p w:rsidR="00637B81" w:rsidRDefault="00637B81"/>
    <w:p w:rsidR="00CD3DBA" w:rsidRPr="001108F5" w:rsidRDefault="00E00D2B" w:rsidP="00637B81">
      <w:pPr>
        <w:spacing w:before="63"/>
        <w:ind w:left="120"/>
        <w:rPr>
          <w:rFonts w:ascii="Calibri"/>
          <w:b/>
          <w:sz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5899CE" wp14:editId="55113C11">
                <wp:simplePos x="0" y="0"/>
                <wp:positionH relativeFrom="column">
                  <wp:posOffset>3011170</wp:posOffset>
                </wp:positionH>
                <wp:positionV relativeFrom="paragraph">
                  <wp:posOffset>72390</wp:posOffset>
                </wp:positionV>
                <wp:extent cx="0" cy="193040"/>
                <wp:effectExtent l="95250" t="38100" r="57150" b="16510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237.1pt;margin-top:5.7pt;width:0;height:15.2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" strokecolor="red">
                <v:stroke endarrow="open"/>
              </v:shape>
            </w:pict>
          </mc:Fallback>
        </mc:AlternateContent>
      </w:r>
      <w:r w:rsidR="00CD3DBA" w:rsidRPr="001108F5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B272DA" wp14:editId="30ECE97E">
                <wp:simplePos x="0" y="0"/>
                <wp:positionH relativeFrom="column">
                  <wp:posOffset>-304800</wp:posOffset>
                </wp:positionH>
                <wp:positionV relativeFrom="paragraph">
                  <wp:posOffset>269766</wp:posOffset>
                </wp:positionV>
                <wp:extent cx="6359525" cy="450376"/>
                <wp:effectExtent l="0" t="0" r="22225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9525" cy="4503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DBA" w:rsidRDefault="00CD3DBA" w:rsidP="00CD3DBA">
                            <w:pPr>
                              <w:jc w:val="center"/>
                            </w:pPr>
                            <w:r w:rsidRPr="006B7E7D">
                              <w:rPr>
                                <w:b/>
                              </w:rPr>
                              <w:t>Writing Performance Task Explanation</w:t>
                            </w:r>
                            <w:r w:rsidRPr="006B7E7D">
                              <w:t>: The information states the type of essay and student’s performance for each of the writing characteristics assessed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24pt;margin-top:21.25pt;width:500.75pt;height:3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">
                <v:textbox>
                  <w:txbxContent>
                    <w:p w:rsidR="00CD3DBA" w:rsidRDefault="00CD3DBA" w:rsidP="00CD3DBA">
                      <w:pPr>
                        <w:jc w:val="center"/>
                      </w:pPr>
                      <w:r w:rsidRPr="006B7E7D">
                        <w:rPr>
                          <w:b/>
                        </w:rPr>
                        <w:t>Writing Performance Task Explanation</w:t>
                      </w:r>
                      <w:r w:rsidRPr="006B7E7D">
                        <w:t>: The information states the type of essay and student’s performance for each of the writing characteristics assessed</w:t>
                      </w:r>
                    </w:p>
                  </w:txbxContent>
                </v:textbox>
              </v:shape>
            </w:pict>
          </mc:Fallback>
        </mc:AlternateContent>
      </w:r>
    </w:p>
    <w:p w:rsidR="00637B81" w:rsidRPr="00513130" w:rsidRDefault="00637B81" w:rsidP="00637B81">
      <w:pPr>
        <w:spacing w:before="63"/>
        <w:ind w:left="120"/>
        <w:rPr>
          <w:rFonts w:ascii="Calibri" w:eastAsia="Calibri" w:hAnsi="Calibri" w:cs="Calibri"/>
          <w:sz w:val="18"/>
          <w:szCs w:val="18"/>
          <w:u w:val="single"/>
        </w:rPr>
      </w:pPr>
      <w:r w:rsidRPr="00513130">
        <w:rPr>
          <w:rFonts w:ascii="Calibri"/>
          <w:b/>
          <w:sz w:val="18"/>
          <w:u w:val="single"/>
        </w:rPr>
        <w:lastRenderedPageBreak/>
        <w:t xml:space="preserve">Key </w:t>
      </w:r>
      <w:r w:rsidRPr="00513130">
        <w:rPr>
          <w:rFonts w:ascii="Calibri"/>
          <w:b/>
          <w:spacing w:val="-1"/>
          <w:sz w:val="18"/>
          <w:u w:val="single"/>
        </w:rPr>
        <w:t>Terms</w:t>
      </w:r>
    </w:p>
    <w:p w:rsidR="00637B81" w:rsidRDefault="00637B81" w:rsidP="00637B81">
      <w:pPr>
        <w:pStyle w:val="BodyText"/>
        <w:numPr>
          <w:ilvl w:val="0"/>
          <w:numId w:val="1"/>
        </w:numPr>
        <w:rPr>
          <w:spacing w:val="-1"/>
        </w:rPr>
      </w:pPr>
      <w:r>
        <w:rPr>
          <w:rFonts w:cs="Calibri"/>
          <w:b/>
          <w:bCs/>
          <w:spacing w:val="-1"/>
        </w:rPr>
        <w:t>Achievement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Level</w:t>
      </w:r>
      <w:r>
        <w:rPr>
          <w:rFonts w:cs="Calibri"/>
          <w:b/>
          <w:bCs/>
          <w:spacing w:val="-2"/>
        </w:rPr>
        <w:t xml:space="preserve"> -</w:t>
      </w:r>
      <w:r>
        <w:rPr>
          <w:rFonts w:cs="Calibri"/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 xml:space="preserve">4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indicating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57"/>
        </w:rPr>
        <w:t xml:space="preserve"> </w:t>
      </w:r>
      <w:r>
        <w:t>toward</w:t>
      </w:r>
      <w:r>
        <w:rPr>
          <w:spacing w:val="-5"/>
        </w:rPr>
        <w:t xml:space="preserve"> </w:t>
      </w:r>
      <w:r>
        <w:rPr>
          <w:spacing w:val="-1"/>
        </w:rPr>
        <w:t>meeting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expectation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3"/>
        </w:rPr>
        <w:t xml:space="preserve"> </w:t>
      </w:r>
      <w:r>
        <w:rPr>
          <w:spacing w:val="-1"/>
        </w:rPr>
        <w:t>mastery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career</w:t>
      </w:r>
      <w:r>
        <w:rPr>
          <w:spacing w:val="-4"/>
        </w:rPr>
        <w:t xml:space="preserve"> </w:t>
      </w:r>
      <w:r>
        <w:rPr>
          <w:spacing w:val="-1"/>
        </w:rPr>
        <w:t>readiness.</w:t>
      </w:r>
    </w:p>
    <w:p w:rsidR="00637B81" w:rsidRDefault="00637B81" w:rsidP="00637B81">
      <w:pPr>
        <w:pStyle w:val="BodyText"/>
        <w:numPr>
          <w:ilvl w:val="0"/>
          <w:numId w:val="1"/>
        </w:numPr>
        <w:ind w:right="51"/>
        <w:rPr>
          <w:spacing w:val="-1"/>
        </w:rPr>
      </w:pPr>
      <w:r>
        <w:rPr>
          <w:b/>
          <w:spacing w:val="-1"/>
        </w:rPr>
        <w:t>Average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Scale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Score -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49"/>
          <w:w w:val="99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47"/>
          <w:w w:val="99"/>
        </w:rPr>
        <w:t xml:space="preserve"> </w:t>
      </w:r>
      <w:r>
        <w:rPr>
          <w:spacing w:val="-1"/>
        </w:rPr>
        <w:t>tested</w:t>
      </w:r>
      <w:r>
        <w:rPr>
          <w:spacing w:val="-4"/>
        </w:rPr>
        <w:t xml:space="preserve"> </w:t>
      </w:r>
      <w:r>
        <w:rPr>
          <w:spacing w:val="-1"/>
        </w:rPr>
        <w:t>grade</w:t>
      </w:r>
      <w:r>
        <w:rPr>
          <w:spacing w:val="-3"/>
        </w:rPr>
        <w:t xml:space="preserve"> </w:t>
      </w:r>
      <w:r>
        <w:rPr>
          <w:spacing w:val="-1"/>
        </w:rPr>
        <w:t>and subject.</w:t>
      </w:r>
    </w:p>
    <w:p w:rsidR="00637B81" w:rsidRDefault="00637B81" w:rsidP="00637B81">
      <w:pPr>
        <w:pStyle w:val="BodyText"/>
        <w:numPr>
          <w:ilvl w:val="0"/>
          <w:numId w:val="1"/>
        </w:numPr>
        <w:rPr>
          <w:spacing w:val="-1"/>
        </w:rPr>
      </w:pPr>
      <w:r>
        <w:rPr>
          <w:b/>
          <w:spacing w:val="-1"/>
        </w:rPr>
        <w:t>Claims -</w:t>
      </w:r>
      <w:r>
        <w:rPr>
          <w:b/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groups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t xml:space="preserve"> </w:t>
      </w:r>
      <w:r>
        <w:rPr>
          <w:spacing w:val="-1"/>
        </w:rPr>
        <w:t>questions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rPr>
          <w:spacing w:val="53"/>
          <w:w w:val="99"/>
        </w:rPr>
        <w:t xml:space="preserve"> </w:t>
      </w:r>
      <w:r>
        <w:rPr>
          <w:spacing w:val="-1"/>
        </w:rPr>
        <w:t>skills.</w:t>
      </w:r>
    </w:p>
    <w:p w:rsidR="00637B81" w:rsidRDefault="00637B81" w:rsidP="00637B81">
      <w:pPr>
        <w:pStyle w:val="BodyText"/>
        <w:numPr>
          <w:ilvl w:val="0"/>
          <w:numId w:val="1"/>
        </w:numPr>
        <w:rPr>
          <w:rFonts w:cs="Calibri"/>
          <w:spacing w:val="-1"/>
        </w:rPr>
      </w:pPr>
      <w:r>
        <w:rPr>
          <w:rFonts w:cs="Calibri"/>
          <w:b/>
          <w:bCs/>
          <w:spacing w:val="-1"/>
        </w:rPr>
        <w:t>Claims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Performance -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-1"/>
        </w:rPr>
        <w:t>describes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rPr>
          <w:spacing w:val="1"/>
        </w:rPr>
        <w:t>as</w:t>
      </w:r>
      <w:r>
        <w:rPr>
          <w:spacing w:val="41"/>
        </w:rPr>
        <w:t xml:space="preserve"> </w:t>
      </w:r>
      <w:r>
        <w:rPr>
          <w:rFonts w:cs="Calibri"/>
          <w:spacing w:val="-1"/>
        </w:rPr>
        <w:t>“below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standard”,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at/near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standard”,</w:t>
      </w:r>
      <w:r>
        <w:rPr>
          <w:rFonts w:cs="Calibri"/>
        </w:rPr>
        <w:t xml:space="preserve"> or </w:t>
      </w:r>
      <w:r>
        <w:rPr>
          <w:rFonts w:cs="Calibri"/>
          <w:spacing w:val="-1"/>
        </w:rPr>
        <w:t>“above standard”.</w:t>
      </w:r>
    </w:p>
    <w:p w:rsidR="00637B81" w:rsidRDefault="00637B81" w:rsidP="00637B81">
      <w:pPr>
        <w:pStyle w:val="BodyText"/>
        <w:numPr>
          <w:ilvl w:val="0"/>
          <w:numId w:val="1"/>
        </w:numPr>
        <w:rPr>
          <w:spacing w:val="-1"/>
        </w:rPr>
      </w:pPr>
      <w:r>
        <w:rPr>
          <w:b/>
        </w:rPr>
        <w:t>ELA</w:t>
      </w:r>
      <w:r>
        <w:rPr>
          <w:b/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English</w:t>
      </w:r>
      <w:r>
        <w:rPr>
          <w:spacing w:val="-4"/>
        </w:rPr>
        <w:t xml:space="preserve"> </w:t>
      </w:r>
      <w:r>
        <w:rPr>
          <w:spacing w:val="-1"/>
        </w:rPr>
        <w:t>Language</w:t>
      </w:r>
      <w:r>
        <w:rPr>
          <w:spacing w:val="-4"/>
        </w:rPr>
        <w:t xml:space="preserve"> </w:t>
      </w:r>
      <w:r>
        <w:t>Arts/Literacy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includes</w:t>
      </w:r>
      <w:r>
        <w:rPr>
          <w:spacing w:val="-3"/>
        </w:rPr>
        <w:t xml:space="preserve"> </w:t>
      </w:r>
      <w:r>
        <w:rPr>
          <w:spacing w:val="-1"/>
        </w:rPr>
        <w:t>reading,</w:t>
      </w:r>
      <w:r>
        <w:rPr>
          <w:spacing w:val="-2"/>
        </w:rPr>
        <w:t xml:space="preserve"> </w:t>
      </w:r>
      <w:r>
        <w:rPr>
          <w:spacing w:val="-1"/>
        </w:rPr>
        <w:t>listening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speaking,</w:t>
      </w:r>
      <w:r>
        <w:rPr>
          <w:spacing w:val="-2"/>
        </w:rPr>
        <w:t xml:space="preserve">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research/inquiry</w:t>
      </w:r>
      <w:r>
        <w:rPr>
          <w:spacing w:val="-5"/>
        </w:rPr>
        <w:t xml:space="preserve"> </w:t>
      </w:r>
      <w:r>
        <w:rPr>
          <w:spacing w:val="-1"/>
        </w:rPr>
        <w:t>skills.</w:t>
      </w:r>
    </w:p>
    <w:p w:rsidR="00637B81" w:rsidRDefault="00637B81" w:rsidP="00637B81">
      <w:pPr>
        <w:pStyle w:val="BodyText"/>
        <w:numPr>
          <w:ilvl w:val="0"/>
          <w:numId w:val="1"/>
        </w:numPr>
        <w:ind w:right="51"/>
        <w:rPr>
          <w:spacing w:val="-1"/>
        </w:rPr>
      </w:pPr>
      <w:r>
        <w:rPr>
          <w:b/>
          <w:spacing w:val="-1"/>
        </w:rPr>
        <w:t>Mathematics</w:t>
      </w:r>
      <w:r>
        <w:rPr>
          <w:b/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Mathematics assessment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rPr>
          <w:spacing w:val="59"/>
        </w:rPr>
        <w:t xml:space="preserve"> </w:t>
      </w:r>
      <w:r>
        <w:rPr>
          <w:spacing w:val="-1"/>
        </w:rPr>
        <w:t>concepts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procedures, problem solving,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communicating</w:t>
      </w:r>
      <w:r>
        <w:rPr>
          <w:spacing w:val="-6"/>
        </w:rPr>
        <w:t xml:space="preserve"> </w:t>
      </w:r>
      <w:r>
        <w:rPr>
          <w:spacing w:val="-1"/>
        </w:rPr>
        <w:t>reasoning.</w:t>
      </w:r>
    </w:p>
    <w:p w:rsidR="00637B81" w:rsidRDefault="00637B81" w:rsidP="00637B81">
      <w:pPr>
        <w:pStyle w:val="BodyText"/>
        <w:numPr>
          <w:ilvl w:val="0"/>
          <w:numId w:val="1"/>
        </w:numPr>
      </w:pPr>
      <w:r>
        <w:rPr>
          <w:b/>
          <w:spacing w:val="-1"/>
        </w:rPr>
        <w:t>Scale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Score</w:t>
      </w:r>
      <w:r>
        <w:rPr>
          <w:b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score</w:t>
      </w:r>
      <w:r>
        <w:rPr>
          <w:spacing w:val="-3"/>
        </w:rPr>
        <w:t xml:space="preserve"> </w:t>
      </w:r>
      <w:r>
        <w:rPr>
          <w:spacing w:val="-1"/>
        </w:rPr>
        <w:t xml:space="preserve">assigned </w:t>
      </w:r>
      <w:r>
        <w:t>to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student based</w:t>
      </w:r>
      <w:r>
        <w:rPr>
          <w:spacing w:val="-2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rPr>
          <w:spacing w:val="-1"/>
        </w:rPr>
        <w:t>his/her</w:t>
      </w:r>
      <w:r>
        <w:rPr>
          <w:spacing w:val="-4"/>
        </w:rPr>
        <w:t xml:space="preserve"> </w:t>
      </w:r>
      <w:r>
        <w:rPr>
          <w:spacing w:val="-1"/>
        </w:rPr>
        <w:t>results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 Smarter</w:t>
      </w:r>
      <w:r>
        <w:rPr>
          <w:spacing w:val="-3"/>
        </w:rPr>
        <w:t xml:space="preserve"> </w:t>
      </w:r>
      <w:r>
        <w:rPr>
          <w:spacing w:val="-1"/>
        </w:rPr>
        <w:t>Balanced</w:t>
      </w:r>
      <w:r>
        <w:rPr>
          <w:spacing w:val="-4"/>
        </w:rPr>
        <w:t xml:space="preserve"> </w:t>
      </w:r>
      <w:r>
        <w:rPr>
          <w:spacing w:val="-1"/>
        </w:rPr>
        <w:t>assessment.</w:t>
      </w:r>
    </w:p>
    <w:p w:rsidR="00637B81" w:rsidRPr="001C1BAA" w:rsidRDefault="00637B81" w:rsidP="00637B81">
      <w:pPr>
        <w:pStyle w:val="BodyText"/>
        <w:numPr>
          <w:ilvl w:val="0"/>
          <w:numId w:val="1"/>
        </w:numPr>
        <w:spacing w:before="1"/>
      </w:pPr>
      <w:r>
        <w:rPr>
          <w:spacing w:val="-1"/>
        </w:rPr>
        <w:t>Scores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from 2000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3000.</w:t>
      </w:r>
    </w:p>
    <w:p w:rsidR="00637B81" w:rsidRPr="007555D7" w:rsidRDefault="00637B81" w:rsidP="00637B81">
      <w:pPr>
        <w:pStyle w:val="ListParagraph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 w:rsidRPr="007555D7">
        <w:rPr>
          <w:rFonts w:ascii="Calibri"/>
          <w:b/>
          <w:spacing w:val="-1"/>
          <w:sz w:val="18"/>
        </w:rPr>
        <w:t>Standard</w:t>
      </w:r>
      <w:r w:rsidRPr="007555D7">
        <w:rPr>
          <w:rFonts w:ascii="Calibri"/>
          <w:b/>
          <w:spacing w:val="-4"/>
          <w:sz w:val="18"/>
        </w:rPr>
        <w:t xml:space="preserve"> </w:t>
      </w:r>
      <w:r w:rsidRPr="007555D7">
        <w:rPr>
          <w:rFonts w:ascii="Calibri"/>
          <w:b/>
          <w:spacing w:val="-1"/>
          <w:sz w:val="18"/>
        </w:rPr>
        <w:t>Error</w:t>
      </w:r>
      <w:r w:rsidRPr="007555D7">
        <w:rPr>
          <w:rFonts w:ascii="Calibri"/>
          <w:b/>
          <w:spacing w:val="-3"/>
          <w:sz w:val="18"/>
        </w:rPr>
        <w:t xml:space="preserve"> </w:t>
      </w:r>
      <w:r w:rsidRPr="007555D7">
        <w:rPr>
          <w:rFonts w:ascii="Calibri"/>
          <w:b/>
          <w:spacing w:val="-1"/>
          <w:sz w:val="18"/>
        </w:rPr>
        <w:t>of</w:t>
      </w:r>
      <w:r w:rsidRPr="007555D7">
        <w:rPr>
          <w:rFonts w:ascii="Calibri"/>
          <w:b/>
          <w:spacing w:val="-2"/>
          <w:sz w:val="18"/>
        </w:rPr>
        <w:t xml:space="preserve"> </w:t>
      </w:r>
      <w:r w:rsidRPr="007555D7">
        <w:rPr>
          <w:rFonts w:ascii="Calibri"/>
          <w:b/>
          <w:spacing w:val="-1"/>
          <w:sz w:val="18"/>
        </w:rPr>
        <w:t xml:space="preserve">Measurement </w:t>
      </w:r>
      <w:r w:rsidRPr="007555D7">
        <w:rPr>
          <w:rFonts w:ascii="Calibri"/>
          <w:spacing w:val="-1"/>
          <w:sz w:val="18"/>
        </w:rPr>
        <w:t>indicates</w:t>
      </w:r>
      <w:r w:rsidRPr="007555D7">
        <w:rPr>
          <w:rFonts w:ascii="Calibri"/>
          <w:spacing w:val="-3"/>
          <w:sz w:val="18"/>
        </w:rPr>
        <w:t xml:space="preserve"> </w:t>
      </w:r>
      <w:r w:rsidRPr="007555D7">
        <w:rPr>
          <w:rFonts w:ascii="Calibri"/>
          <w:spacing w:val="-1"/>
          <w:sz w:val="18"/>
        </w:rPr>
        <w:t>the</w:t>
      </w:r>
      <w:r w:rsidRPr="007555D7">
        <w:rPr>
          <w:rFonts w:ascii="Calibri"/>
          <w:spacing w:val="-2"/>
          <w:sz w:val="18"/>
        </w:rPr>
        <w:t xml:space="preserve"> </w:t>
      </w:r>
      <w:r w:rsidRPr="007555D7">
        <w:rPr>
          <w:rFonts w:ascii="Calibri"/>
          <w:spacing w:val="-1"/>
          <w:sz w:val="18"/>
        </w:rPr>
        <w:t>range</w:t>
      </w:r>
      <w:r w:rsidRPr="007555D7">
        <w:rPr>
          <w:rFonts w:ascii="Calibri"/>
          <w:spacing w:val="-3"/>
          <w:sz w:val="18"/>
        </w:rPr>
        <w:t xml:space="preserve"> </w:t>
      </w:r>
      <w:r w:rsidRPr="007555D7">
        <w:rPr>
          <w:rFonts w:ascii="Calibri"/>
          <w:sz w:val="18"/>
        </w:rPr>
        <w:t>of</w:t>
      </w:r>
      <w:r w:rsidRPr="007555D7">
        <w:rPr>
          <w:rFonts w:ascii="Calibri"/>
          <w:spacing w:val="59"/>
          <w:sz w:val="18"/>
        </w:rPr>
        <w:t xml:space="preserve"> </w:t>
      </w:r>
      <w:r w:rsidRPr="007555D7">
        <w:rPr>
          <w:rFonts w:ascii="Calibri"/>
          <w:spacing w:val="-1"/>
          <w:sz w:val="18"/>
        </w:rPr>
        <w:t>possible</w:t>
      </w:r>
      <w:r w:rsidRPr="007555D7">
        <w:rPr>
          <w:rFonts w:ascii="Calibri"/>
          <w:spacing w:val="-3"/>
          <w:sz w:val="18"/>
        </w:rPr>
        <w:t xml:space="preserve"> </w:t>
      </w:r>
      <w:r w:rsidRPr="007555D7">
        <w:rPr>
          <w:rFonts w:ascii="Calibri"/>
          <w:spacing w:val="-1"/>
          <w:sz w:val="18"/>
        </w:rPr>
        <w:t>scores</w:t>
      </w:r>
      <w:r w:rsidRPr="007555D7">
        <w:rPr>
          <w:rFonts w:ascii="Calibri"/>
          <w:spacing w:val="-2"/>
          <w:sz w:val="18"/>
        </w:rPr>
        <w:t xml:space="preserve"> </w:t>
      </w:r>
      <w:r w:rsidRPr="007555D7">
        <w:rPr>
          <w:rFonts w:ascii="Calibri"/>
          <w:sz w:val="18"/>
        </w:rPr>
        <w:t>if</w:t>
      </w:r>
      <w:r w:rsidRPr="007555D7">
        <w:rPr>
          <w:rFonts w:ascii="Calibri"/>
          <w:spacing w:val="-2"/>
          <w:sz w:val="18"/>
        </w:rPr>
        <w:t xml:space="preserve"> </w:t>
      </w:r>
      <w:r w:rsidRPr="007555D7">
        <w:rPr>
          <w:rFonts w:ascii="Calibri"/>
          <w:sz w:val="18"/>
        </w:rPr>
        <w:t>a</w:t>
      </w:r>
      <w:r w:rsidRPr="007555D7">
        <w:rPr>
          <w:rFonts w:ascii="Calibri"/>
          <w:spacing w:val="-1"/>
          <w:sz w:val="18"/>
        </w:rPr>
        <w:t xml:space="preserve"> student</w:t>
      </w:r>
      <w:r w:rsidRPr="007555D7">
        <w:rPr>
          <w:rFonts w:ascii="Calibri"/>
          <w:spacing w:val="-2"/>
          <w:sz w:val="18"/>
        </w:rPr>
        <w:t xml:space="preserve"> </w:t>
      </w:r>
      <w:r w:rsidRPr="007555D7">
        <w:rPr>
          <w:rFonts w:ascii="Calibri"/>
          <w:sz w:val="18"/>
        </w:rPr>
        <w:t>took</w:t>
      </w:r>
      <w:r w:rsidRPr="007555D7">
        <w:rPr>
          <w:rFonts w:ascii="Calibri"/>
          <w:spacing w:val="-1"/>
          <w:sz w:val="18"/>
        </w:rPr>
        <w:t xml:space="preserve"> </w:t>
      </w:r>
      <w:r w:rsidRPr="007555D7">
        <w:rPr>
          <w:rFonts w:ascii="Calibri"/>
          <w:sz w:val="18"/>
        </w:rPr>
        <w:t>the</w:t>
      </w:r>
      <w:r w:rsidRPr="007555D7">
        <w:rPr>
          <w:rFonts w:ascii="Calibri"/>
          <w:spacing w:val="-2"/>
          <w:sz w:val="18"/>
        </w:rPr>
        <w:t xml:space="preserve"> </w:t>
      </w:r>
      <w:r w:rsidRPr="007555D7">
        <w:rPr>
          <w:rFonts w:ascii="Calibri"/>
          <w:spacing w:val="-1"/>
          <w:sz w:val="18"/>
        </w:rPr>
        <w:t>same test</w:t>
      </w:r>
      <w:r w:rsidRPr="007555D7">
        <w:rPr>
          <w:rFonts w:ascii="Calibri"/>
          <w:spacing w:val="-2"/>
          <w:sz w:val="18"/>
        </w:rPr>
        <w:t xml:space="preserve"> </w:t>
      </w:r>
      <w:r w:rsidRPr="007555D7">
        <w:rPr>
          <w:rFonts w:ascii="Calibri"/>
          <w:sz w:val="18"/>
        </w:rPr>
        <w:t>a</w:t>
      </w:r>
      <w:r w:rsidRPr="007555D7">
        <w:rPr>
          <w:rFonts w:ascii="Calibri"/>
          <w:spacing w:val="-1"/>
          <w:sz w:val="18"/>
        </w:rPr>
        <w:t xml:space="preserve"> number </w:t>
      </w:r>
      <w:r w:rsidRPr="007555D7">
        <w:rPr>
          <w:rFonts w:ascii="Calibri"/>
          <w:sz w:val="18"/>
        </w:rPr>
        <w:t>of</w:t>
      </w:r>
      <w:r w:rsidRPr="007555D7">
        <w:rPr>
          <w:rFonts w:ascii="Calibri"/>
          <w:spacing w:val="45"/>
          <w:sz w:val="18"/>
        </w:rPr>
        <w:t xml:space="preserve"> </w:t>
      </w:r>
      <w:r w:rsidRPr="007555D7">
        <w:rPr>
          <w:rFonts w:ascii="Calibri"/>
          <w:spacing w:val="-1"/>
          <w:sz w:val="18"/>
        </w:rPr>
        <w:t>times.</w:t>
      </w:r>
    </w:p>
    <w:p w:rsidR="00637B81" w:rsidRDefault="00637B81" w:rsidP="00637B81">
      <w:pPr>
        <w:pStyle w:val="Heading2"/>
        <w:spacing w:before="104"/>
        <w:rPr>
          <w:b w:val="0"/>
          <w:bCs w:val="0"/>
        </w:rPr>
      </w:pPr>
      <w:r>
        <w:rPr>
          <w:spacing w:val="-1"/>
        </w:rPr>
        <w:t>Scale</w:t>
      </w:r>
      <w:r>
        <w:rPr>
          <w:spacing w:val="-5"/>
        </w:rPr>
        <w:t xml:space="preserve"> </w:t>
      </w:r>
      <w:r>
        <w:rPr>
          <w:spacing w:val="-1"/>
        </w:rPr>
        <w:t>Score Sample</w:t>
      </w:r>
    </w:p>
    <w:p w:rsidR="00637B81" w:rsidRDefault="00637B81" w:rsidP="00637B81">
      <w:pPr>
        <w:pStyle w:val="BodyText"/>
        <w:spacing w:before="1"/>
        <w:ind w:right="165"/>
      </w:pPr>
      <w:r>
        <w:rPr>
          <w:spacing w:val="-1"/>
        </w:rPr>
        <w:t>A score of</w:t>
      </w:r>
      <w:r>
        <w:rPr>
          <w:spacing w:val="-2"/>
        </w:rPr>
        <w:t xml:space="preserve"> </w:t>
      </w:r>
      <w:r>
        <w:rPr>
          <w:spacing w:val="-1"/>
        </w:rPr>
        <w:t>2473±10</w:t>
      </w:r>
      <w:r>
        <w:rPr>
          <w:rFonts w:cs="Calibri"/>
          <w:spacing w:val="-3"/>
        </w:rPr>
        <w:t xml:space="preserve"> </w:t>
      </w:r>
      <w:r w:rsidR="004E704B">
        <w:rPr>
          <w:rFonts w:cs="Calibri"/>
          <w:spacing w:val="-3"/>
        </w:rPr>
        <w:t xml:space="preserve">is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student’s</w:t>
      </w:r>
      <w:r>
        <w:rPr>
          <w:rFonts w:cs="Calibri"/>
          <w:spacing w:val="-2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rPr>
          <w:spacing w:val="-1"/>
        </w:rPr>
        <w:t>score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rPr>
          <w:spacing w:val="-1"/>
        </w:rPr>
        <w:t xml:space="preserve">error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measurement</w:t>
      </w:r>
      <w:r>
        <w:rPr>
          <w:spacing w:val="2"/>
        </w:rPr>
        <w:t xml:space="preserve"> </w:t>
      </w:r>
      <w:r>
        <w:rPr>
          <w:rFonts w:cs="Calibri"/>
        </w:rPr>
        <w:t xml:space="preserve">–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spacing w:val="-1"/>
        </w:rPr>
        <w:t>times, he/she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t>2463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2483 </w:t>
      </w:r>
      <w:r>
        <w:rPr>
          <w:spacing w:val="-1"/>
        </w:rPr>
        <w:t>each time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taken.</w:t>
      </w:r>
    </w:p>
    <w:p w:rsidR="00637B81" w:rsidRDefault="00637B81" w:rsidP="00637B81">
      <w:pPr>
        <w:pStyle w:val="BodyText"/>
        <w:ind w:right="51"/>
        <w:rPr>
          <w:spacing w:val="-1"/>
        </w:rPr>
      </w:pPr>
    </w:p>
    <w:p w:rsidR="00637B81" w:rsidRDefault="00637B81" w:rsidP="00637B81">
      <w:pPr>
        <w:pStyle w:val="BodyText"/>
        <w:ind w:right="51"/>
      </w:pPr>
      <w:r>
        <w:rPr>
          <w:spacing w:val="-1"/>
        </w:rPr>
        <w:t>*NOTE: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Smarter</w:t>
      </w:r>
      <w:r>
        <w:rPr>
          <w:spacing w:val="-2"/>
        </w:rPr>
        <w:t xml:space="preserve"> </w:t>
      </w:r>
      <w:r>
        <w:rPr>
          <w:spacing w:val="-1"/>
        </w:rPr>
        <w:t>Balanced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3"/>
        </w:rPr>
        <w:t xml:space="preserve"> </w:t>
      </w:r>
      <w:r>
        <w:t>two</w:t>
      </w:r>
      <w:r>
        <w:rPr>
          <w:spacing w:val="63"/>
        </w:rPr>
        <w:t xml:space="preserve"> </w:t>
      </w:r>
      <w:r>
        <w:rPr>
          <w:spacing w:val="-1"/>
        </w:rPr>
        <w:t>components:</w:t>
      </w:r>
      <w:r>
        <w:rPr>
          <w:spacing w:val="-2"/>
        </w:rPr>
        <w:t xml:space="preserve"> </w:t>
      </w:r>
      <w:r>
        <w:t>1)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Computer Adaptive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given</w:t>
      </w:r>
      <w:r>
        <w:rPr>
          <w:spacing w:val="51"/>
        </w:rPr>
        <w:t xml:space="preserve"> </w:t>
      </w:r>
      <w:r>
        <w:rPr>
          <w:rFonts w:cs="Calibri"/>
          <w:spacing w:val="-1"/>
        </w:rPr>
        <w:t>online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adapts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to </w:t>
      </w:r>
      <w:r>
        <w:rPr>
          <w:rFonts w:cs="Calibri"/>
          <w:spacing w:val="-1"/>
        </w:rPr>
        <w:t xml:space="preserve">each </w:t>
      </w:r>
      <w:r>
        <w:rPr>
          <w:rFonts w:cs="Calibri"/>
        </w:rPr>
        <w:t>student’</w:t>
      </w:r>
      <w:r>
        <w:t>s</w:t>
      </w:r>
      <w:r>
        <w:rPr>
          <w:spacing w:val="-1"/>
        </w:rPr>
        <w:t xml:space="preserve"> ability. </w:t>
      </w:r>
      <w:r>
        <w:t xml:space="preserve">2) </w:t>
      </w:r>
      <w:r>
        <w:rPr>
          <w:spacing w:val="-1"/>
        </w:rPr>
        <w:t>The</w:t>
      </w:r>
      <w:r>
        <w:rPr>
          <w:spacing w:val="29"/>
          <w:w w:val="99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63"/>
        </w:rPr>
        <w:t xml:space="preserve"> </w:t>
      </w:r>
      <w:r>
        <w:rPr>
          <w:spacing w:val="-1"/>
        </w:rPr>
        <w:t>connected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t>theme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situation.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write</w:t>
      </w:r>
      <w:r>
        <w:rPr>
          <w:spacing w:val="45"/>
          <w:w w:val="99"/>
        </w:rPr>
        <w:t xml:space="preserve"> </w:t>
      </w:r>
      <w:r>
        <w:rPr>
          <w:spacing w:val="-1"/>
        </w:rPr>
        <w:t>short</w:t>
      </w:r>
      <w:r>
        <w:rPr>
          <w:spacing w:val="-3"/>
        </w:rPr>
        <w:t xml:space="preserve"> </w:t>
      </w:r>
      <w:r>
        <w:rPr>
          <w:spacing w:val="-1"/>
        </w:rPr>
        <w:t>essays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ELA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solve</w:t>
      </w:r>
      <w:r>
        <w:rPr>
          <w:spacing w:val="-2"/>
        </w:rPr>
        <w:t xml:space="preserve"> </w:t>
      </w:r>
      <w:r>
        <w:rPr>
          <w:spacing w:val="-1"/>
        </w:rPr>
        <w:t>multi-step</w:t>
      </w:r>
      <w:r>
        <w:rPr>
          <w:spacing w:val="-3"/>
        </w:rPr>
        <w:t xml:space="preserve"> </w:t>
      </w:r>
      <w:r>
        <w:rPr>
          <w:spacing w:val="-1"/>
        </w:rPr>
        <w:t>problems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one</w:t>
      </w:r>
      <w:r>
        <w:rPr>
          <w:spacing w:val="65"/>
          <w:w w:val="99"/>
        </w:rPr>
        <w:t xml:space="preserve"> </w:t>
      </w:r>
      <w:r>
        <w:rPr>
          <w:spacing w:val="-1"/>
        </w:rPr>
        <w:t xml:space="preserve">topic </w:t>
      </w:r>
      <w:r>
        <w:t>for</w:t>
      </w:r>
      <w:r>
        <w:rPr>
          <w:spacing w:val="-1"/>
        </w:rPr>
        <w:t xml:space="preserve"> math.</w:t>
      </w:r>
    </w:p>
    <w:p w:rsidR="00637B81" w:rsidRDefault="00637B81" w:rsidP="00637B81">
      <w:pPr>
        <w:pStyle w:val="Heading2"/>
        <w:spacing w:line="219" w:lineRule="exact"/>
        <w:ind w:left="0"/>
        <w:rPr>
          <w:rFonts w:cs="Calibri"/>
          <w:b w:val="0"/>
          <w:bCs w:val="0"/>
          <w:sz w:val="17"/>
          <w:szCs w:val="17"/>
        </w:rPr>
      </w:pPr>
    </w:p>
    <w:p w:rsidR="00637B81" w:rsidRDefault="00637B81" w:rsidP="00637B81">
      <w:pPr>
        <w:pStyle w:val="Heading2"/>
        <w:spacing w:line="219" w:lineRule="exact"/>
        <w:ind w:left="0"/>
        <w:rPr>
          <w:spacing w:val="-1"/>
          <w:u w:val="single"/>
        </w:rPr>
      </w:pPr>
      <w:r w:rsidRPr="00513130">
        <w:rPr>
          <w:spacing w:val="-1"/>
          <w:u w:val="single"/>
        </w:rPr>
        <w:t>Achievement</w:t>
      </w:r>
      <w:r w:rsidRPr="00513130">
        <w:rPr>
          <w:spacing w:val="-5"/>
          <w:u w:val="single"/>
        </w:rPr>
        <w:t xml:space="preserve"> </w:t>
      </w:r>
      <w:r w:rsidRPr="00513130">
        <w:rPr>
          <w:spacing w:val="-1"/>
          <w:u w:val="single"/>
        </w:rPr>
        <w:t>Level</w:t>
      </w:r>
      <w:r w:rsidRPr="00513130">
        <w:rPr>
          <w:spacing w:val="-6"/>
          <w:u w:val="single"/>
        </w:rPr>
        <w:t xml:space="preserve"> </w:t>
      </w:r>
      <w:r w:rsidRPr="00513130">
        <w:rPr>
          <w:spacing w:val="-1"/>
          <w:u w:val="single"/>
        </w:rPr>
        <w:t>Descriptors</w:t>
      </w:r>
    </w:p>
    <w:p w:rsidR="00637B81" w:rsidRPr="00513130" w:rsidRDefault="00637B81" w:rsidP="00637B81">
      <w:pPr>
        <w:pStyle w:val="Heading2"/>
        <w:spacing w:line="219" w:lineRule="exact"/>
        <w:ind w:left="0"/>
        <w:rPr>
          <w:b w:val="0"/>
          <w:bCs w:val="0"/>
          <w:u w:val="single"/>
        </w:rPr>
      </w:pPr>
    </w:p>
    <w:p w:rsidR="00637B81" w:rsidRDefault="00637B81" w:rsidP="00637B81">
      <w:pPr>
        <w:pStyle w:val="BodyText"/>
        <w:ind w:right="165"/>
        <w:rPr>
          <w:spacing w:val="-1"/>
        </w:rPr>
      </w:pPr>
      <w:r>
        <w:rPr>
          <w:b/>
          <w:spacing w:val="-1"/>
        </w:rPr>
        <w:t>Level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student </w:t>
      </w:r>
      <w:r>
        <w:rPr>
          <w:spacing w:val="-1"/>
          <w:u w:val="single" w:color="000000"/>
        </w:rPr>
        <w:t>has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exceeded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demonstrates</w:t>
      </w:r>
      <w:r>
        <w:rPr>
          <w:spacing w:val="-3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rPr>
          <w:spacing w:val="-1"/>
        </w:rPr>
        <w:t xml:space="preserve">progress </w:t>
      </w:r>
      <w:r>
        <w:t>toward</w:t>
      </w:r>
      <w:r>
        <w:rPr>
          <w:spacing w:val="-2"/>
        </w:rPr>
        <w:t xml:space="preserve"> </w:t>
      </w:r>
      <w:r>
        <w:rPr>
          <w:spacing w:val="-1"/>
        </w:rPr>
        <w:t>mastery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15"/>
          <w:w w:val="99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English</w:t>
      </w:r>
      <w:r>
        <w:rPr>
          <w:spacing w:val="-2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 xml:space="preserve"> </w:t>
      </w:r>
      <w:r>
        <w:rPr>
          <w:spacing w:val="-1"/>
        </w:rPr>
        <w:t>arts/literacy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mathematics</w:t>
      </w:r>
      <w:r>
        <w:rPr>
          <w:spacing w:val="-4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coursework.</w:t>
      </w:r>
    </w:p>
    <w:p w:rsidR="00637B81" w:rsidRPr="001C1BAA" w:rsidRDefault="00637B81" w:rsidP="00637B81">
      <w:pPr>
        <w:pStyle w:val="BodyText"/>
        <w:ind w:right="165"/>
      </w:pPr>
    </w:p>
    <w:p w:rsidR="00637B81" w:rsidRDefault="00637B81" w:rsidP="00637B81">
      <w:pPr>
        <w:pStyle w:val="BodyText"/>
        <w:ind w:right="165"/>
        <w:rPr>
          <w:spacing w:val="-1"/>
        </w:rPr>
      </w:pPr>
      <w:r>
        <w:rPr>
          <w:b/>
          <w:spacing w:val="-1"/>
        </w:rPr>
        <w:t>Level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t xml:space="preserve"> </w:t>
      </w:r>
      <w:r>
        <w:rPr>
          <w:spacing w:val="-1"/>
          <w:u w:val="single" w:color="000000"/>
        </w:rPr>
        <w:t>has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met</w:t>
      </w:r>
      <w:r>
        <w:rPr>
          <w:spacing w:val="-4"/>
          <w:u w:val="single" w:color="000000"/>
        </w:rPr>
        <w:t xml:space="preserve"> </w:t>
      </w:r>
      <w:r>
        <w:t>the</w:t>
      </w:r>
      <w:r>
        <w:rPr>
          <w:spacing w:val="-1"/>
        </w:rPr>
        <w:t xml:space="preserve"> achievement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demonstrates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rPr>
          <w:spacing w:val="-3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mastery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knowledge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11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English</w:t>
      </w:r>
      <w:r>
        <w:rPr>
          <w:spacing w:val="-4"/>
        </w:rPr>
        <w:t xml:space="preserve"> </w:t>
      </w:r>
      <w:r>
        <w:rPr>
          <w:spacing w:val="-1"/>
        </w:rPr>
        <w:t>language</w:t>
      </w:r>
      <w:r>
        <w:rPr>
          <w:spacing w:val="-3"/>
        </w:rPr>
        <w:t xml:space="preserve"> </w:t>
      </w:r>
      <w:r>
        <w:rPr>
          <w:spacing w:val="-1"/>
        </w:rPr>
        <w:t xml:space="preserve">arts/literacy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mathematics</w:t>
      </w:r>
      <w:r>
        <w:rPr>
          <w:spacing w:val="-4"/>
        </w:rPr>
        <w:t xml:space="preserve"> </w:t>
      </w:r>
      <w:r>
        <w:rPr>
          <w:spacing w:val="-1"/>
        </w:rPr>
        <w:t>needed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likely success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-4"/>
        </w:rPr>
        <w:t xml:space="preserve"> </w:t>
      </w:r>
      <w:r>
        <w:rPr>
          <w:spacing w:val="-1"/>
        </w:rPr>
        <w:t>coursework.</w:t>
      </w:r>
    </w:p>
    <w:p w:rsidR="00637B81" w:rsidRPr="001C1BAA" w:rsidRDefault="00637B81" w:rsidP="00637B81">
      <w:pPr>
        <w:pStyle w:val="BodyText"/>
        <w:ind w:right="165"/>
      </w:pPr>
    </w:p>
    <w:p w:rsidR="00637B81" w:rsidRDefault="00637B81" w:rsidP="00637B81">
      <w:pPr>
        <w:pStyle w:val="BodyText"/>
        <w:ind w:right="165"/>
        <w:rPr>
          <w:spacing w:val="-1"/>
        </w:rPr>
      </w:pPr>
      <w:r>
        <w:rPr>
          <w:b/>
          <w:spacing w:val="-1"/>
        </w:rPr>
        <w:t>Level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student </w:t>
      </w:r>
      <w:r>
        <w:rPr>
          <w:spacing w:val="-1"/>
          <w:u w:val="single" w:color="000000"/>
        </w:rPr>
        <w:t>has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nearly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met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demonstrate</w:t>
      </w:r>
      <w:r>
        <w:rPr>
          <w:spacing w:val="-3"/>
        </w:rPr>
        <w:t xml:space="preserve"> </w:t>
      </w:r>
      <w:r>
        <w:t>the</w:t>
      </w:r>
      <w:r>
        <w:rPr>
          <w:spacing w:val="105"/>
          <w:w w:val="99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English language</w:t>
      </w:r>
      <w:r>
        <w:rPr>
          <w:spacing w:val="-3"/>
        </w:rPr>
        <w:t xml:space="preserve"> </w:t>
      </w:r>
      <w:r>
        <w:rPr>
          <w:spacing w:val="-1"/>
        </w:rPr>
        <w:t>arts/literacy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mathematics</w:t>
      </w:r>
      <w:r>
        <w:rPr>
          <w:spacing w:val="-3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rPr>
          <w:spacing w:val="-1"/>
        </w:rPr>
        <w:t>success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coursework.</w:t>
      </w:r>
    </w:p>
    <w:p w:rsidR="00637B81" w:rsidRPr="001C1BAA" w:rsidRDefault="00637B81" w:rsidP="00637B81">
      <w:pPr>
        <w:pStyle w:val="BodyText"/>
        <w:ind w:right="165"/>
      </w:pPr>
    </w:p>
    <w:p w:rsidR="00637B81" w:rsidRDefault="00637B81" w:rsidP="00637B81">
      <w:pPr>
        <w:pStyle w:val="BodyText"/>
        <w:ind w:right="165"/>
      </w:pPr>
      <w:r>
        <w:rPr>
          <w:b/>
          <w:spacing w:val="-1"/>
        </w:rPr>
        <w:t>Level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t xml:space="preserve"> </w:t>
      </w:r>
      <w:r>
        <w:rPr>
          <w:spacing w:val="-1"/>
          <w:u w:val="single" w:color="000000"/>
        </w:rPr>
        <w:t>has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not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met</w:t>
      </w:r>
      <w:r>
        <w:rPr>
          <w:u w:val="single" w:color="00000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achievement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rPr>
          <w:spacing w:val="-1"/>
        </w:rPr>
        <w:t>substantial</w:t>
      </w:r>
      <w: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demonstrate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135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skills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English</w:t>
      </w:r>
      <w:r>
        <w:rPr>
          <w:spacing w:val="-3"/>
        </w:rPr>
        <w:t xml:space="preserve"> </w:t>
      </w:r>
      <w:r>
        <w:rPr>
          <w:spacing w:val="-1"/>
        </w:rPr>
        <w:t>language</w:t>
      </w:r>
      <w:r>
        <w:rPr>
          <w:spacing w:val="-3"/>
        </w:rPr>
        <w:t xml:space="preserve"> </w:t>
      </w:r>
      <w:r>
        <w:rPr>
          <w:spacing w:val="-1"/>
        </w:rPr>
        <w:t xml:space="preserve">arts/literacy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mathematics</w:t>
      </w:r>
      <w:r>
        <w:rPr>
          <w:spacing w:val="-3"/>
        </w:rPr>
        <w:t xml:space="preserve"> </w:t>
      </w:r>
      <w:r>
        <w:rPr>
          <w:spacing w:val="-1"/>
        </w:rPr>
        <w:t xml:space="preserve">needed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rPr>
          <w:spacing w:val="-1"/>
        </w:rPr>
        <w:t>coursework.</w:t>
      </w:r>
    </w:p>
    <w:p w:rsidR="00637B81" w:rsidRPr="007555D7" w:rsidRDefault="00637B81" w:rsidP="00637B81">
      <w:pPr>
        <w:spacing w:before="4"/>
        <w:rPr>
          <w:rFonts w:ascii="Calibri" w:eastAsia="Calibri" w:hAnsi="Calibri" w:cs="Calibri"/>
          <w:sz w:val="16"/>
          <w:szCs w:val="16"/>
          <w:u w:val="single"/>
        </w:rPr>
      </w:pPr>
    </w:p>
    <w:p w:rsidR="00637B81" w:rsidRDefault="00637B81" w:rsidP="00637B81">
      <w:pPr>
        <w:pStyle w:val="Heading2"/>
        <w:ind w:hanging="30"/>
        <w:rPr>
          <w:spacing w:val="-1"/>
          <w:u w:val="single"/>
        </w:rPr>
      </w:pPr>
      <w:r w:rsidRPr="007555D7">
        <w:rPr>
          <w:spacing w:val="-1"/>
          <w:u w:val="single"/>
        </w:rPr>
        <w:t>Claims</w:t>
      </w:r>
    </w:p>
    <w:p w:rsidR="00637B81" w:rsidRPr="007555D7" w:rsidRDefault="00637B81" w:rsidP="00637B81">
      <w:pPr>
        <w:pStyle w:val="Heading2"/>
        <w:rPr>
          <w:b w:val="0"/>
          <w:bCs w:val="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6"/>
        <w:gridCol w:w="4766"/>
      </w:tblGrid>
      <w:tr w:rsidR="00637B81" w:rsidTr="00325ED5">
        <w:trPr>
          <w:trHeight w:val="312"/>
        </w:trPr>
        <w:tc>
          <w:tcPr>
            <w:tcW w:w="4766" w:type="dxa"/>
          </w:tcPr>
          <w:p w:rsidR="00637B81" w:rsidRPr="007555D7" w:rsidRDefault="00637B81" w:rsidP="00325ED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</w:pPr>
            <w:r w:rsidRPr="007555D7"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  <w:t>English Language Arts (ELA)</w:t>
            </w:r>
          </w:p>
        </w:tc>
        <w:tc>
          <w:tcPr>
            <w:tcW w:w="4766" w:type="dxa"/>
          </w:tcPr>
          <w:p w:rsidR="00637B81" w:rsidRPr="007555D7" w:rsidRDefault="00637B81" w:rsidP="00325ED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</w:pPr>
            <w:r w:rsidRPr="007555D7"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  <w:t>Math</w:t>
            </w:r>
          </w:p>
        </w:tc>
      </w:tr>
      <w:tr w:rsidR="00637B81" w:rsidTr="00325ED5">
        <w:trPr>
          <w:trHeight w:val="312"/>
        </w:trPr>
        <w:tc>
          <w:tcPr>
            <w:tcW w:w="4766" w:type="dxa"/>
          </w:tcPr>
          <w:p w:rsidR="00637B81" w:rsidRPr="00513130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513130">
              <w:rPr>
                <w:rFonts w:ascii="Calibri" w:eastAsia="Calibri" w:hAnsi="Calibri" w:cs="Calibri"/>
                <w:bCs/>
                <w:sz w:val="18"/>
                <w:szCs w:val="18"/>
              </w:rPr>
              <w:t>Reading</w:t>
            </w:r>
          </w:p>
        </w:tc>
        <w:tc>
          <w:tcPr>
            <w:tcW w:w="4766" w:type="dxa"/>
          </w:tcPr>
          <w:p w:rsidR="00637B81" w:rsidRPr="00513130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>Concepts and Procedures</w:t>
            </w:r>
          </w:p>
        </w:tc>
      </w:tr>
      <w:tr w:rsidR="00637B81" w:rsidTr="00325ED5">
        <w:trPr>
          <w:trHeight w:val="280"/>
        </w:trPr>
        <w:tc>
          <w:tcPr>
            <w:tcW w:w="4766" w:type="dxa"/>
          </w:tcPr>
          <w:p w:rsidR="00637B81" w:rsidRPr="00513130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513130">
              <w:rPr>
                <w:rFonts w:ascii="Calibri" w:eastAsia="Calibri" w:hAnsi="Calibri" w:cs="Calibri"/>
                <w:bCs/>
                <w:sz w:val="18"/>
                <w:szCs w:val="18"/>
              </w:rPr>
              <w:t>Listening &amp; Speaking</w:t>
            </w:r>
          </w:p>
        </w:tc>
        <w:tc>
          <w:tcPr>
            <w:tcW w:w="4766" w:type="dxa"/>
          </w:tcPr>
          <w:p w:rsidR="00637B81" w:rsidRPr="007555D7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7555D7">
              <w:rPr>
                <w:rFonts w:ascii="Calibri" w:eastAsia="Calibri" w:hAnsi="Calibri" w:cs="Calibri"/>
                <w:bCs/>
                <w:sz w:val="18"/>
                <w:szCs w:val="18"/>
              </w:rPr>
              <w:t>Problem Solving</w:t>
            </w:r>
          </w:p>
        </w:tc>
      </w:tr>
      <w:tr w:rsidR="00637B81" w:rsidTr="00325ED5">
        <w:trPr>
          <w:trHeight w:val="312"/>
        </w:trPr>
        <w:tc>
          <w:tcPr>
            <w:tcW w:w="4766" w:type="dxa"/>
          </w:tcPr>
          <w:p w:rsidR="00637B81" w:rsidRPr="00513130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513130">
              <w:rPr>
                <w:rFonts w:ascii="Calibri" w:eastAsia="Calibri" w:hAnsi="Calibri" w:cs="Calibri"/>
                <w:bCs/>
                <w:sz w:val="18"/>
                <w:szCs w:val="18"/>
              </w:rPr>
              <w:t>Writing</w:t>
            </w:r>
          </w:p>
        </w:tc>
        <w:tc>
          <w:tcPr>
            <w:tcW w:w="4766" w:type="dxa"/>
          </w:tcPr>
          <w:p w:rsidR="00637B81" w:rsidRPr="00513130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>Communicating Reasoning</w:t>
            </w:r>
          </w:p>
        </w:tc>
      </w:tr>
      <w:tr w:rsidR="00637B81" w:rsidTr="00325ED5">
        <w:trPr>
          <w:trHeight w:val="312"/>
        </w:trPr>
        <w:tc>
          <w:tcPr>
            <w:tcW w:w="4766" w:type="dxa"/>
          </w:tcPr>
          <w:p w:rsidR="00637B81" w:rsidRPr="00513130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513130">
              <w:rPr>
                <w:rFonts w:ascii="Calibri" w:eastAsia="Calibri" w:hAnsi="Calibri" w:cs="Calibri"/>
                <w:bCs/>
                <w:sz w:val="18"/>
                <w:szCs w:val="18"/>
              </w:rPr>
              <w:t>Research</w:t>
            </w:r>
          </w:p>
        </w:tc>
        <w:tc>
          <w:tcPr>
            <w:tcW w:w="4766" w:type="dxa"/>
          </w:tcPr>
          <w:p w:rsidR="00637B81" w:rsidRPr="00513130" w:rsidRDefault="00637B81" w:rsidP="00325ED5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>Modeling and Data Analysis</w:t>
            </w:r>
          </w:p>
        </w:tc>
      </w:tr>
    </w:tbl>
    <w:p w:rsidR="00637B81" w:rsidRDefault="00637B81" w:rsidP="00637B81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637B81" w:rsidRPr="00637B81" w:rsidRDefault="00637B81" w:rsidP="00637B81">
      <w:pPr>
        <w:rPr>
          <w:rFonts w:ascii="Calibri" w:eastAsia="Calibri" w:hAnsi="Calibri" w:cs="Calibri"/>
          <w:sz w:val="18"/>
          <w:szCs w:val="18"/>
          <w:u w:val="single"/>
        </w:rPr>
      </w:pPr>
      <w:r w:rsidRPr="00637B81">
        <w:rPr>
          <w:rFonts w:ascii="Calibri"/>
          <w:b/>
          <w:spacing w:val="-1"/>
          <w:sz w:val="18"/>
          <w:u w:val="single"/>
        </w:rPr>
        <w:t>Claims</w:t>
      </w:r>
      <w:r w:rsidRPr="00637B81">
        <w:rPr>
          <w:rFonts w:ascii="Calibri"/>
          <w:b/>
          <w:spacing w:val="-4"/>
          <w:sz w:val="18"/>
          <w:u w:val="single"/>
        </w:rPr>
        <w:t xml:space="preserve"> </w:t>
      </w:r>
      <w:r w:rsidRPr="00637B81">
        <w:rPr>
          <w:rFonts w:ascii="Calibri"/>
          <w:b/>
          <w:spacing w:val="-1"/>
          <w:sz w:val="18"/>
          <w:u w:val="single"/>
        </w:rPr>
        <w:t>Performance</w:t>
      </w:r>
      <w:r w:rsidRPr="00637B81">
        <w:rPr>
          <w:rFonts w:ascii="Calibri"/>
          <w:b/>
          <w:spacing w:val="-2"/>
          <w:sz w:val="18"/>
          <w:u w:val="single"/>
        </w:rPr>
        <w:t xml:space="preserve"> </w:t>
      </w:r>
      <w:r w:rsidRPr="00637B81">
        <w:rPr>
          <w:rFonts w:ascii="Calibri"/>
          <w:b/>
          <w:spacing w:val="-1"/>
          <w:sz w:val="18"/>
          <w:u w:val="single"/>
        </w:rPr>
        <w:t>Levels</w:t>
      </w:r>
      <w:r w:rsidRPr="00637B81">
        <w:rPr>
          <w:rFonts w:ascii="Calibri"/>
          <w:b/>
          <w:spacing w:val="-3"/>
          <w:sz w:val="18"/>
          <w:u w:val="single"/>
        </w:rPr>
        <w:t xml:space="preserve"> </w:t>
      </w:r>
      <w:r w:rsidRPr="00637B81">
        <w:rPr>
          <w:rFonts w:ascii="Calibri"/>
          <w:b/>
          <w:sz w:val="18"/>
          <w:u w:val="single"/>
        </w:rPr>
        <w:t>Key</w:t>
      </w:r>
    </w:p>
    <w:p w:rsidR="00637B81" w:rsidRPr="007555D7" w:rsidRDefault="00637B81" w:rsidP="00637B81">
      <w:pPr>
        <w:ind w:left="120"/>
        <w:rPr>
          <w:rFonts w:ascii="Calibri" w:eastAsia="Calibri" w:hAnsi="Calibri" w:cs="Calibri"/>
          <w:sz w:val="16"/>
          <w:szCs w:val="16"/>
        </w:rPr>
      </w:pPr>
      <w:r w:rsidRPr="00513130">
        <w:rPr>
          <w:rFonts w:ascii="Calibri"/>
          <w:spacing w:val="-1"/>
          <w:sz w:val="16"/>
        </w:rPr>
        <w:t>Below</w:t>
      </w:r>
      <w:r w:rsidRPr="00513130">
        <w:rPr>
          <w:rFonts w:ascii="Calibri"/>
          <w:spacing w:val="-3"/>
          <w:sz w:val="16"/>
        </w:rPr>
        <w:t xml:space="preserve"> </w:t>
      </w:r>
      <w:r w:rsidRPr="00513130">
        <w:rPr>
          <w:rFonts w:ascii="Calibri"/>
          <w:spacing w:val="-1"/>
          <w:sz w:val="16"/>
        </w:rPr>
        <w:t>Standard</w:t>
      </w:r>
      <w:r w:rsidRPr="00513130">
        <w:rPr>
          <w:rFonts w:ascii="Calibri"/>
          <w:sz w:val="16"/>
        </w:rPr>
        <w:t xml:space="preserve">  </w:t>
      </w:r>
      <w:r w:rsidRPr="00513130">
        <w:rPr>
          <w:rFonts w:ascii="Calibri"/>
          <w:spacing w:val="33"/>
          <w:sz w:val="16"/>
        </w:rPr>
        <w:t xml:space="preserve"> </w:t>
      </w:r>
      <w:r w:rsidRPr="00513130">
        <w:rPr>
          <w:rFonts w:ascii="Calibri"/>
          <w:noProof/>
          <w:spacing w:val="-3"/>
          <w:sz w:val="16"/>
        </w:rPr>
        <w:drawing>
          <wp:inline distT="0" distB="0" distL="0" distR="0" wp14:anchorId="2A0F242A" wp14:editId="21EB2EFC">
            <wp:extent cx="228774" cy="228602"/>
            <wp:effectExtent l="0" t="0" r="0" b="0"/>
            <wp:docPr id="3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4" cy="2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130">
        <w:rPr>
          <w:rFonts w:ascii="Times New Roman"/>
          <w:spacing w:val="-3"/>
          <w:sz w:val="16"/>
        </w:rPr>
        <w:t xml:space="preserve">   </w:t>
      </w:r>
      <w:r w:rsidRPr="00513130">
        <w:rPr>
          <w:rFonts w:ascii="Calibri"/>
          <w:spacing w:val="-1"/>
          <w:sz w:val="16"/>
        </w:rPr>
        <w:t>At/Near</w:t>
      </w:r>
      <w:r w:rsidRPr="00513130">
        <w:rPr>
          <w:rFonts w:ascii="Calibri"/>
          <w:sz w:val="16"/>
        </w:rPr>
        <w:t xml:space="preserve"> </w:t>
      </w:r>
      <w:r w:rsidRPr="00513130">
        <w:rPr>
          <w:rFonts w:ascii="Calibri"/>
          <w:spacing w:val="-1"/>
          <w:sz w:val="16"/>
        </w:rPr>
        <w:t>Standard</w:t>
      </w:r>
      <w:r w:rsidRPr="00513130">
        <w:rPr>
          <w:rFonts w:ascii="Calibri"/>
          <w:spacing w:val="-2"/>
          <w:sz w:val="16"/>
        </w:rPr>
        <w:t xml:space="preserve"> </w:t>
      </w:r>
      <w:r w:rsidRPr="00513130">
        <w:rPr>
          <w:rFonts w:ascii="Calibri"/>
          <w:noProof/>
          <w:spacing w:val="-2"/>
          <w:sz w:val="16"/>
        </w:rPr>
        <w:drawing>
          <wp:inline distT="0" distB="0" distL="0" distR="0" wp14:anchorId="567642B7" wp14:editId="11EA3B6A">
            <wp:extent cx="236220" cy="228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130">
        <w:rPr>
          <w:rFonts w:ascii="Times New Roman"/>
          <w:spacing w:val="-2"/>
          <w:sz w:val="16"/>
        </w:rPr>
        <w:t xml:space="preserve">    </w:t>
      </w:r>
      <w:proofErr w:type="gramStart"/>
      <w:r w:rsidRPr="00513130">
        <w:rPr>
          <w:rFonts w:ascii="Calibri"/>
          <w:spacing w:val="-1"/>
          <w:sz w:val="16"/>
        </w:rPr>
        <w:t>Above</w:t>
      </w:r>
      <w:proofErr w:type="gramEnd"/>
      <w:r w:rsidRPr="00513130">
        <w:rPr>
          <w:rFonts w:ascii="Calibri"/>
          <w:sz w:val="16"/>
        </w:rPr>
        <w:t xml:space="preserve"> </w:t>
      </w:r>
      <w:r w:rsidRPr="00513130">
        <w:rPr>
          <w:rFonts w:ascii="Calibri"/>
          <w:spacing w:val="-1"/>
          <w:sz w:val="16"/>
        </w:rPr>
        <w:t>Standard</w:t>
      </w:r>
      <w:r>
        <w:rPr>
          <w:rFonts w:ascii="Calibri"/>
          <w:b/>
          <w:spacing w:val="-4"/>
          <w:sz w:val="16"/>
        </w:rPr>
        <w:t xml:space="preserve"> </w:t>
      </w:r>
      <w:r>
        <w:rPr>
          <w:rFonts w:ascii="Calibri"/>
          <w:b/>
          <w:noProof/>
          <w:spacing w:val="-4"/>
          <w:sz w:val="16"/>
        </w:rPr>
        <w:drawing>
          <wp:inline distT="0" distB="0" distL="0" distR="0" wp14:anchorId="61F613F8" wp14:editId="3868EF5B">
            <wp:extent cx="228774" cy="228602"/>
            <wp:effectExtent l="0" t="0" r="0" b="0"/>
            <wp:docPr id="28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4" cy="2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B33CDE" wp14:editId="7332DD13">
                <wp:simplePos x="0" y="0"/>
                <wp:positionH relativeFrom="column">
                  <wp:posOffset>7705725</wp:posOffset>
                </wp:positionH>
                <wp:positionV relativeFrom="paragraph">
                  <wp:posOffset>1221105</wp:posOffset>
                </wp:positionV>
                <wp:extent cx="1428750" cy="89535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B81" w:rsidRPr="00B976AD" w:rsidRDefault="00637B81" w:rsidP="00637B81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Average State, School, and District scores for assessed grade and subject.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0" type="#_x0000_t202" style="position:absolute;left:0;text-align:left;margin-left:606.75pt;margin-top:96.15pt;width:112.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">
                <v:textbox>
                  <w:txbxContent>
                    <w:p w:rsidR="00637B81" w:rsidRPr="00B976AD" w:rsidRDefault="00637B81" w:rsidP="00637B81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Average State, School, and District scores for assessed grade and subject.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37B81" w:rsidRDefault="00637B81" w:rsidP="000D3BC3">
      <w:pPr>
        <w:jc w:val="center"/>
      </w:pPr>
    </w:p>
    <w:sectPr w:rsidR="00637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A05A7"/>
    <w:multiLevelType w:val="hybridMultilevel"/>
    <w:tmpl w:val="022A72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CA"/>
    <w:rsid w:val="000D3BC3"/>
    <w:rsid w:val="001108F5"/>
    <w:rsid w:val="001B37E5"/>
    <w:rsid w:val="004B0BB8"/>
    <w:rsid w:val="004E704B"/>
    <w:rsid w:val="005A1A08"/>
    <w:rsid w:val="00622217"/>
    <w:rsid w:val="00637B81"/>
    <w:rsid w:val="00652945"/>
    <w:rsid w:val="006B526D"/>
    <w:rsid w:val="00917CD2"/>
    <w:rsid w:val="00931157"/>
    <w:rsid w:val="00BF2407"/>
    <w:rsid w:val="00CD3DBA"/>
    <w:rsid w:val="00CE17CA"/>
    <w:rsid w:val="00DA2FFF"/>
    <w:rsid w:val="00E00D2B"/>
    <w:rsid w:val="00E0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637B81"/>
    <w:pPr>
      <w:widowControl w:val="0"/>
      <w:spacing w:after="0" w:line="240" w:lineRule="auto"/>
      <w:ind w:left="120"/>
      <w:outlineLvl w:val="1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7C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637B81"/>
    <w:rPr>
      <w:rFonts w:ascii="Calibri" w:eastAsia="Calibri" w:hAnsi="Calibri"/>
      <w:b/>
      <w:bCs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37B81"/>
    <w:pPr>
      <w:widowControl w:val="0"/>
      <w:spacing w:after="0" w:line="240" w:lineRule="auto"/>
      <w:ind w:left="120"/>
    </w:pPr>
    <w:rPr>
      <w:rFonts w:ascii="Calibri" w:eastAsia="Calibri" w:hAnsi="Calibr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637B81"/>
    <w:rPr>
      <w:rFonts w:ascii="Calibri" w:eastAsia="Calibri" w:hAnsi="Calibri"/>
      <w:sz w:val="18"/>
      <w:szCs w:val="18"/>
    </w:rPr>
  </w:style>
  <w:style w:type="table" w:styleId="TableGrid">
    <w:name w:val="Table Grid"/>
    <w:basedOn w:val="TableNormal"/>
    <w:uiPriority w:val="59"/>
    <w:rsid w:val="00637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B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637B81"/>
    <w:pPr>
      <w:widowControl w:val="0"/>
      <w:spacing w:after="0" w:line="240" w:lineRule="auto"/>
      <w:ind w:left="120"/>
      <w:outlineLvl w:val="1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7C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637B81"/>
    <w:rPr>
      <w:rFonts w:ascii="Calibri" w:eastAsia="Calibri" w:hAnsi="Calibri"/>
      <w:b/>
      <w:bCs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37B81"/>
    <w:pPr>
      <w:widowControl w:val="0"/>
      <w:spacing w:after="0" w:line="240" w:lineRule="auto"/>
      <w:ind w:left="120"/>
    </w:pPr>
    <w:rPr>
      <w:rFonts w:ascii="Calibri" w:eastAsia="Calibri" w:hAnsi="Calibr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637B81"/>
    <w:rPr>
      <w:rFonts w:ascii="Calibri" w:eastAsia="Calibri" w:hAnsi="Calibri"/>
      <w:sz w:val="18"/>
      <w:szCs w:val="18"/>
    </w:rPr>
  </w:style>
  <w:style w:type="table" w:styleId="TableGrid">
    <w:name w:val="Table Grid"/>
    <w:basedOn w:val="TableNormal"/>
    <w:uiPriority w:val="59"/>
    <w:rsid w:val="00637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311D8-90A8-4093-8785-83F7BD2E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5B18811F.dotm</Template>
  <TotalTime>89</TotalTime>
  <Pages>3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Moran, Joe</dc:creator>
  <cp:lastModifiedBy>Moran, Joe</cp:lastModifiedBy>
  <cp:revision>6</cp:revision>
  <cp:lastPrinted>2018-04-24T20:08:00Z</cp:lastPrinted>
  <dcterms:created xsi:type="dcterms:W3CDTF">2018-04-24T13:28:00Z</dcterms:created>
  <dcterms:modified xsi:type="dcterms:W3CDTF">2018-04-24T20:39:00Z</dcterms:modified>
</cp:coreProperties>
</file>