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FCA310" w14:textId="77777777" w:rsidR="00753FE6" w:rsidRDefault="00753FE6" w:rsidP="00674C17">
      <w:pPr>
        <w:tabs>
          <w:tab w:val="left" w:pos="3240"/>
        </w:tabs>
        <w:jc w:val="center"/>
        <w:rPr>
          <w:rFonts w:ascii="Times" w:hAnsi="Times"/>
          <w:b/>
          <w:bCs/>
          <w:smallCaps/>
          <w:color w:val="008000"/>
          <w:sz w:val="40"/>
          <w:szCs w:val="40"/>
        </w:rPr>
      </w:pPr>
    </w:p>
    <w:p w14:paraId="18084E7E" w14:textId="2FA25624" w:rsidR="00753FE6" w:rsidRDefault="00753FE6" w:rsidP="00674C17">
      <w:pPr>
        <w:tabs>
          <w:tab w:val="left" w:pos="3240"/>
        </w:tabs>
        <w:jc w:val="center"/>
        <w:rPr>
          <w:rFonts w:ascii="Times" w:hAnsi="Times"/>
          <w:b/>
          <w:bCs/>
          <w:smallCaps/>
          <w:color w:val="008000"/>
          <w:sz w:val="40"/>
          <w:szCs w:val="40"/>
        </w:rPr>
      </w:pPr>
    </w:p>
    <w:p w14:paraId="22E7182E" w14:textId="04D5BE42" w:rsidR="00A44CD9" w:rsidRDefault="00A44CD9" w:rsidP="00860FA6">
      <w:pPr>
        <w:tabs>
          <w:tab w:val="left" w:pos="1215"/>
          <w:tab w:val="left" w:pos="2025"/>
          <w:tab w:val="left" w:pos="3240"/>
        </w:tabs>
        <w:rPr>
          <w:rFonts w:ascii="Times" w:hAnsi="Times"/>
          <w:b/>
          <w:bCs/>
          <w:smallCaps/>
          <w:color w:val="008000"/>
          <w:sz w:val="40"/>
          <w:szCs w:val="40"/>
        </w:rPr>
      </w:pPr>
    </w:p>
    <w:p w14:paraId="16F09A15" w14:textId="77777777" w:rsidR="00860FA6" w:rsidRPr="00860FA6" w:rsidRDefault="00860FA6" w:rsidP="00860FA6">
      <w:pPr>
        <w:tabs>
          <w:tab w:val="left" w:pos="1215"/>
          <w:tab w:val="left" w:pos="2025"/>
          <w:tab w:val="left" w:pos="3240"/>
        </w:tabs>
        <w:rPr>
          <w:rFonts w:ascii="Times" w:hAnsi="Times"/>
          <w:b/>
          <w:bCs/>
          <w:smallCaps/>
          <w:color w:val="008000"/>
          <w:sz w:val="40"/>
          <w:szCs w:val="40"/>
        </w:rPr>
      </w:pPr>
    </w:p>
    <w:p w14:paraId="16977042" w14:textId="57417005" w:rsidR="003A0F84" w:rsidRPr="00790129" w:rsidRDefault="0043366C" w:rsidP="00860FA6">
      <w:pPr>
        <w:pStyle w:val="acheckpointhead"/>
        <w:tabs>
          <w:tab w:val="left" w:pos="9615"/>
        </w:tabs>
      </w:pPr>
      <w:r>
        <w:t>Participants</w:t>
      </w:r>
      <w:r w:rsidR="00860FA6">
        <w:tab/>
      </w:r>
    </w:p>
    <w:p w14:paraId="4ABA5BC2" w14:textId="0D5E3723" w:rsidR="0043366C" w:rsidRDefault="0043366C" w:rsidP="009E7835">
      <w:pPr>
        <w:spacing w:after="0"/>
        <w:ind w:left="720"/>
        <w:rPr>
          <w:i/>
        </w:rPr>
      </w:pPr>
      <w:r>
        <w:rPr>
          <w:i/>
        </w:rPr>
        <w:t xml:space="preserve">SD DOE SPDG </w:t>
      </w:r>
      <w:r w:rsidR="00E663E8">
        <w:rPr>
          <w:i/>
        </w:rPr>
        <w:t>District Team</w:t>
      </w:r>
      <w:r w:rsidR="009E7835">
        <w:rPr>
          <w:i/>
        </w:rPr>
        <w:t xml:space="preserve"> </w:t>
      </w:r>
      <w:r w:rsidR="00E663E8">
        <w:rPr>
          <w:i/>
        </w:rPr>
        <w:t>Members</w:t>
      </w:r>
    </w:p>
    <w:p w14:paraId="7275FC2C" w14:textId="07E57988" w:rsidR="00E663E8" w:rsidRPr="00674C17" w:rsidRDefault="00E663E8" w:rsidP="009E7835">
      <w:pPr>
        <w:spacing w:after="0"/>
        <w:ind w:left="720"/>
        <w:rPr>
          <w:i/>
        </w:rPr>
      </w:pPr>
      <w:r>
        <w:rPr>
          <w:i/>
        </w:rPr>
        <w:t>SD DOE State Leadership Team Members</w:t>
      </w:r>
    </w:p>
    <w:p w14:paraId="6A5EFBC3" w14:textId="77777777" w:rsidR="003A0F84" w:rsidRDefault="003A0F84" w:rsidP="00790129">
      <w:pPr>
        <w:pStyle w:val="acheckpointhead"/>
      </w:pPr>
    </w:p>
    <w:p w14:paraId="58ED6352" w14:textId="77777777" w:rsidR="00674C17" w:rsidRPr="00790129" w:rsidRDefault="00674C17" w:rsidP="00790129">
      <w:pPr>
        <w:pStyle w:val="acheckpointhead"/>
      </w:pPr>
      <w:r w:rsidRPr="00790129">
        <w:t xml:space="preserve">Purpose and </w:t>
      </w:r>
      <w:r w:rsidR="009E7835">
        <w:t xml:space="preserve">Intended </w:t>
      </w:r>
      <w:r w:rsidRPr="00790129">
        <w:t>Outcome</w:t>
      </w:r>
      <w:r w:rsidR="009E7835">
        <w:t>s</w:t>
      </w:r>
    </w:p>
    <w:p w14:paraId="20AC62D1" w14:textId="255F9AF3" w:rsidR="00E663E8" w:rsidRPr="00E663E8" w:rsidRDefault="000C34B5" w:rsidP="00E663E8">
      <w:pPr>
        <w:pStyle w:val="ListParagraph"/>
        <w:numPr>
          <w:ilvl w:val="0"/>
          <w:numId w:val="31"/>
        </w:numPr>
        <w:spacing w:after="0"/>
        <w:rPr>
          <w:i/>
        </w:rPr>
      </w:pPr>
      <w:r w:rsidRPr="00E663E8">
        <w:rPr>
          <w:i/>
        </w:rPr>
        <w:t xml:space="preserve">Provide </w:t>
      </w:r>
      <w:r w:rsidR="00FC6C30" w:rsidRPr="00E663E8">
        <w:rPr>
          <w:i/>
        </w:rPr>
        <w:t xml:space="preserve">the SPDG </w:t>
      </w:r>
      <w:r w:rsidR="00E663E8" w:rsidRPr="00E663E8">
        <w:rPr>
          <w:i/>
        </w:rPr>
        <w:t>District Teams</w:t>
      </w:r>
      <w:r w:rsidR="00FC6C30" w:rsidRPr="00E663E8">
        <w:rPr>
          <w:i/>
        </w:rPr>
        <w:t xml:space="preserve"> </w:t>
      </w:r>
      <w:r w:rsidRPr="00E663E8">
        <w:rPr>
          <w:i/>
        </w:rPr>
        <w:t xml:space="preserve">an opportunity to </w:t>
      </w:r>
      <w:r w:rsidR="00E663E8" w:rsidRPr="00E663E8">
        <w:rPr>
          <w:i/>
        </w:rPr>
        <w:t>review the first year of the grant implementation</w:t>
      </w:r>
      <w:r w:rsidR="00E663E8">
        <w:rPr>
          <w:i/>
        </w:rPr>
        <w:t xml:space="preserve"> and to review Action Plans supporting the grant/district work.</w:t>
      </w:r>
    </w:p>
    <w:p w14:paraId="0E40457B" w14:textId="6FD0653C" w:rsidR="00E663E8" w:rsidRPr="00E663E8" w:rsidRDefault="00E663E8" w:rsidP="00E663E8">
      <w:pPr>
        <w:pStyle w:val="ListParagraph"/>
        <w:numPr>
          <w:ilvl w:val="0"/>
          <w:numId w:val="31"/>
        </w:numPr>
        <w:spacing w:after="0"/>
        <w:rPr>
          <w:i/>
        </w:rPr>
      </w:pPr>
      <w:r>
        <w:rPr>
          <w:i/>
        </w:rPr>
        <w:t>Review time</w:t>
      </w:r>
      <w:r w:rsidRPr="00E663E8">
        <w:rPr>
          <w:i/>
        </w:rPr>
        <w:t xml:space="preserve"> </w:t>
      </w:r>
      <w:r>
        <w:rPr>
          <w:i/>
        </w:rPr>
        <w:t>for</w:t>
      </w:r>
      <w:r w:rsidRPr="00E663E8">
        <w:rPr>
          <w:i/>
        </w:rPr>
        <w:t xml:space="preserve"> state, district, and building data through a dashboard of SPDG components including literacy, coaching, data, and family engagement.</w:t>
      </w:r>
    </w:p>
    <w:p w14:paraId="01621F0B" w14:textId="6E3AFD1D" w:rsidR="00790129" w:rsidRDefault="00A67386" w:rsidP="001E15BD">
      <w:pPr>
        <w:pStyle w:val="ListParagraph"/>
        <w:numPr>
          <w:ilvl w:val="0"/>
          <w:numId w:val="31"/>
        </w:numPr>
        <w:spacing w:after="0"/>
      </w:pPr>
      <w:r w:rsidRPr="006C1B3F">
        <w:rPr>
          <w:i/>
        </w:rPr>
        <w:t xml:space="preserve">Intended outcomes are that </w:t>
      </w:r>
      <w:r w:rsidR="00E663E8" w:rsidRPr="006C1B3F">
        <w:rPr>
          <w:i/>
        </w:rPr>
        <w:t>district teams</w:t>
      </w:r>
      <w:r w:rsidRPr="006C1B3F">
        <w:rPr>
          <w:i/>
        </w:rPr>
        <w:t xml:space="preserve"> will </w:t>
      </w:r>
      <w:r w:rsidR="006C1B3F" w:rsidRPr="006C1B3F">
        <w:rPr>
          <w:i/>
        </w:rPr>
        <w:t>review how</w:t>
      </w:r>
      <w:r w:rsidRPr="006C1B3F">
        <w:rPr>
          <w:i/>
        </w:rPr>
        <w:t xml:space="preserve"> the</w:t>
      </w:r>
      <w:r w:rsidR="00E663E8" w:rsidRPr="006C1B3F">
        <w:rPr>
          <w:i/>
        </w:rPr>
        <w:t xml:space="preserve">ir district Action </w:t>
      </w:r>
      <w:r w:rsidR="00E663E8" w:rsidRPr="00E663E8">
        <w:t>P</w:t>
      </w:r>
      <w:r w:rsidR="00E663E8" w:rsidRPr="006C1B3F">
        <w:rPr>
          <w:i/>
        </w:rPr>
        <w:t>lan guided the work in year one of the grant requirements, and</w:t>
      </w:r>
      <w:r w:rsidR="002A1CDB">
        <w:rPr>
          <w:i/>
        </w:rPr>
        <w:t xml:space="preserve"> to</w:t>
      </w:r>
      <w:r w:rsidR="00E663E8" w:rsidRPr="006C1B3F">
        <w:rPr>
          <w:i/>
        </w:rPr>
        <w:t xml:space="preserve"> develop an Action Plan for 2019-2020 based on data shared and ongoing goals for</w:t>
      </w:r>
      <w:r w:rsidR="006C1B3F" w:rsidRPr="006C1B3F">
        <w:rPr>
          <w:i/>
        </w:rPr>
        <w:t xml:space="preserve"> </w:t>
      </w:r>
      <w:r w:rsidR="002A1CDB">
        <w:rPr>
          <w:i/>
        </w:rPr>
        <w:t xml:space="preserve">the </w:t>
      </w:r>
      <w:r w:rsidR="004D7C51" w:rsidRPr="006C1B3F">
        <w:rPr>
          <w:i/>
        </w:rPr>
        <w:t>grant</w:t>
      </w:r>
      <w:r w:rsidR="004D7C51">
        <w:rPr>
          <w:i/>
        </w:rPr>
        <w:t xml:space="preserve"> </w:t>
      </w:r>
      <w:r w:rsidR="004D7C51" w:rsidRPr="006C1B3F">
        <w:rPr>
          <w:i/>
        </w:rPr>
        <w:t>implementation</w:t>
      </w:r>
      <w:r w:rsidR="006C1B3F">
        <w:rPr>
          <w:i/>
        </w:rPr>
        <w:t xml:space="preserve"> overall.</w:t>
      </w:r>
    </w:p>
    <w:p w14:paraId="1A46A0E5" w14:textId="7C5AAE5F" w:rsidR="006C1B3F" w:rsidRPr="00790129" w:rsidRDefault="006C1B3F" w:rsidP="006C1B3F">
      <w:pPr>
        <w:pStyle w:val="acheckpointhead"/>
      </w:pPr>
      <w:r>
        <w:t>Agenda</w:t>
      </w:r>
    </w:p>
    <w:p w14:paraId="51704836" w14:textId="77777777" w:rsidR="006C1B3F" w:rsidRDefault="006C1B3F" w:rsidP="006C1B3F">
      <w:pPr>
        <w:spacing w:after="0"/>
      </w:pPr>
    </w:p>
    <w:tbl>
      <w:tblPr>
        <w:tblStyle w:val="TableGrid"/>
        <w:tblW w:w="0" w:type="auto"/>
        <w:tblInd w:w="715" w:type="dxa"/>
        <w:tblBorders>
          <w:top w:val="single" w:sz="4" w:space="0" w:color="A6A6A6" w:themeColor="background1" w:themeShade="A6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03"/>
        <w:gridCol w:w="6161"/>
        <w:gridCol w:w="2433"/>
      </w:tblGrid>
      <w:tr w:rsidR="00BC11F3" w:rsidRPr="00790129" w14:paraId="4C4FFC5C" w14:textId="77777777" w:rsidTr="006C1B3F">
        <w:trPr>
          <w:trHeight w:val="1007"/>
        </w:trPr>
        <w:tc>
          <w:tcPr>
            <w:tcW w:w="1203" w:type="dxa"/>
            <w:tcBorders>
              <w:top w:val="single" w:sz="4" w:space="0" w:color="A6A6A6" w:themeColor="background1" w:themeShade="A6"/>
            </w:tcBorders>
            <w:vAlign w:val="center"/>
          </w:tcPr>
          <w:p w14:paraId="2C4DAC6F" w14:textId="53D71A41" w:rsidR="00BC11F3" w:rsidRPr="00BC11F3" w:rsidRDefault="006C1B3F" w:rsidP="00A3493F">
            <w:pPr>
              <w:pStyle w:val="acheckpointhead"/>
              <w:rPr>
                <w:b w:val="0"/>
                <w:color w:val="000000" w:themeColor="text1"/>
                <w:sz w:val="24"/>
              </w:rPr>
            </w:pPr>
            <w:r>
              <w:rPr>
                <w:b w:val="0"/>
                <w:color w:val="000000" w:themeColor="text1"/>
                <w:sz w:val="24"/>
              </w:rPr>
              <w:t>8</w:t>
            </w:r>
            <w:r w:rsidR="006C79E8">
              <w:rPr>
                <w:b w:val="0"/>
                <w:color w:val="000000" w:themeColor="text1"/>
                <w:sz w:val="24"/>
              </w:rPr>
              <w:t>:</w:t>
            </w:r>
            <w:r>
              <w:rPr>
                <w:b w:val="0"/>
                <w:color w:val="000000" w:themeColor="text1"/>
                <w:sz w:val="24"/>
              </w:rPr>
              <w:t>3</w:t>
            </w:r>
            <w:r w:rsidR="006C79E8">
              <w:rPr>
                <w:b w:val="0"/>
                <w:color w:val="000000" w:themeColor="text1"/>
                <w:sz w:val="24"/>
              </w:rPr>
              <w:t>0</w:t>
            </w:r>
          </w:p>
        </w:tc>
        <w:tc>
          <w:tcPr>
            <w:tcW w:w="6161" w:type="dxa"/>
            <w:tcBorders>
              <w:top w:val="single" w:sz="4" w:space="0" w:color="A6A6A6" w:themeColor="background1" w:themeShade="A6"/>
            </w:tcBorders>
            <w:vAlign w:val="center"/>
          </w:tcPr>
          <w:p w14:paraId="3ADCE416" w14:textId="77777777" w:rsidR="00A67386" w:rsidRDefault="00CE560D" w:rsidP="00860FA6">
            <w:pPr>
              <w:pStyle w:val="acheckpointhead"/>
              <w:rPr>
                <w:i w:val="0"/>
                <w:color w:val="000000" w:themeColor="text1"/>
                <w:sz w:val="24"/>
              </w:rPr>
            </w:pPr>
            <w:r w:rsidRPr="00CE560D">
              <w:rPr>
                <w:i w:val="0"/>
                <w:color w:val="000000" w:themeColor="text1"/>
                <w:sz w:val="24"/>
              </w:rPr>
              <w:t xml:space="preserve">Welcome/ </w:t>
            </w:r>
            <w:r w:rsidR="00A67386">
              <w:rPr>
                <w:i w:val="0"/>
                <w:color w:val="000000" w:themeColor="text1"/>
                <w:sz w:val="24"/>
              </w:rPr>
              <w:t>Introductions</w:t>
            </w:r>
            <w:r w:rsidR="00FC3D0B">
              <w:rPr>
                <w:i w:val="0"/>
                <w:color w:val="000000" w:themeColor="text1"/>
                <w:sz w:val="24"/>
              </w:rPr>
              <w:t>/Housekeeping</w:t>
            </w:r>
          </w:p>
          <w:p w14:paraId="3A47699F" w14:textId="77777777" w:rsidR="007971A0" w:rsidRPr="00860FA6" w:rsidRDefault="00A3493F" w:rsidP="00860FA6">
            <w:pPr>
              <w:pStyle w:val="acheckpointhead"/>
              <w:numPr>
                <w:ilvl w:val="0"/>
                <w:numId w:val="32"/>
              </w:numPr>
              <w:rPr>
                <w:b w:val="0"/>
                <w:i w:val="0"/>
                <w:color w:val="000000" w:themeColor="text1"/>
                <w:sz w:val="24"/>
              </w:rPr>
            </w:pPr>
            <w:r w:rsidRPr="00860FA6">
              <w:rPr>
                <w:b w:val="0"/>
                <w:i w:val="0"/>
                <w:color w:val="000000" w:themeColor="text1"/>
                <w:sz w:val="24"/>
              </w:rPr>
              <w:t>Review of Agenda</w:t>
            </w:r>
            <w:r w:rsidR="00A67386" w:rsidRPr="00860FA6">
              <w:rPr>
                <w:b w:val="0"/>
                <w:i w:val="0"/>
                <w:color w:val="000000" w:themeColor="text1"/>
                <w:sz w:val="24"/>
              </w:rPr>
              <w:t xml:space="preserve"> and Purpose of Meeting</w:t>
            </w:r>
          </w:p>
          <w:p w14:paraId="09759C86" w14:textId="77777777" w:rsidR="00860FA6" w:rsidRPr="00860FA6" w:rsidRDefault="00860FA6" w:rsidP="00860FA6">
            <w:pPr>
              <w:pStyle w:val="acheckpointhead"/>
              <w:numPr>
                <w:ilvl w:val="0"/>
                <w:numId w:val="32"/>
              </w:numPr>
              <w:rPr>
                <w:b w:val="0"/>
                <w:i w:val="0"/>
                <w:color w:val="000000" w:themeColor="text1"/>
                <w:sz w:val="24"/>
              </w:rPr>
            </w:pPr>
            <w:r w:rsidRPr="00860FA6">
              <w:rPr>
                <w:b w:val="0"/>
                <w:i w:val="0"/>
                <w:color w:val="000000" w:themeColor="text1"/>
                <w:sz w:val="24"/>
              </w:rPr>
              <w:t xml:space="preserve">Four “Buckets” Review &amp; Data </w:t>
            </w:r>
          </w:p>
          <w:p w14:paraId="4726E317" w14:textId="7B42C7C7" w:rsidR="00860FA6" w:rsidRPr="00CE560D" w:rsidRDefault="00860FA6" w:rsidP="00860FA6">
            <w:pPr>
              <w:pStyle w:val="acheckpointhead"/>
              <w:rPr>
                <w:i w:val="0"/>
                <w:color w:val="000000" w:themeColor="text1"/>
                <w:sz w:val="24"/>
              </w:rPr>
            </w:pPr>
            <w:r w:rsidRPr="00860FA6">
              <w:rPr>
                <w:b w:val="0"/>
                <w:i w:val="0"/>
                <w:color w:val="000000" w:themeColor="text1"/>
                <w:sz w:val="24"/>
              </w:rPr>
              <w:t xml:space="preserve">                 (state, district, building)</w:t>
            </w:r>
          </w:p>
        </w:tc>
        <w:tc>
          <w:tcPr>
            <w:tcW w:w="2433" w:type="dxa"/>
            <w:tcBorders>
              <w:top w:val="single" w:sz="4" w:space="0" w:color="A6A6A6" w:themeColor="background1" w:themeShade="A6"/>
            </w:tcBorders>
            <w:vAlign w:val="center"/>
          </w:tcPr>
          <w:p w14:paraId="39E2C944" w14:textId="0026CCDB" w:rsidR="007971A0" w:rsidRPr="00BC11F3" w:rsidRDefault="004D6C5E" w:rsidP="00A67386">
            <w:pPr>
              <w:pStyle w:val="acheckpointhead"/>
              <w:rPr>
                <w:b w:val="0"/>
                <w:color w:val="000000" w:themeColor="text1"/>
                <w:sz w:val="24"/>
              </w:rPr>
            </w:pPr>
            <w:r>
              <w:rPr>
                <w:b w:val="0"/>
                <w:color w:val="000000" w:themeColor="text1"/>
                <w:sz w:val="24"/>
              </w:rPr>
              <w:t>Teresa</w:t>
            </w:r>
            <w:r w:rsidR="006C1B3F">
              <w:rPr>
                <w:b w:val="0"/>
                <w:color w:val="000000" w:themeColor="text1"/>
                <w:sz w:val="24"/>
              </w:rPr>
              <w:t>/Brandi</w:t>
            </w:r>
          </w:p>
        </w:tc>
      </w:tr>
      <w:tr w:rsidR="00CE560D" w:rsidRPr="00790129" w14:paraId="41FA8DB7" w14:textId="77777777" w:rsidTr="006C1B3F">
        <w:trPr>
          <w:trHeight w:val="755"/>
        </w:trPr>
        <w:tc>
          <w:tcPr>
            <w:tcW w:w="1203" w:type="dxa"/>
            <w:vAlign w:val="center"/>
          </w:tcPr>
          <w:p w14:paraId="33913A47" w14:textId="6D7CC6F6" w:rsidR="00CE560D" w:rsidRPr="00BC11F3" w:rsidRDefault="006C1B3F" w:rsidP="001275A4">
            <w:pPr>
              <w:pStyle w:val="acheckpointhead"/>
              <w:rPr>
                <w:b w:val="0"/>
                <w:color w:val="000000" w:themeColor="text1"/>
                <w:sz w:val="24"/>
              </w:rPr>
            </w:pPr>
            <w:r>
              <w:rPr>
                <w:b w:val="0"/>
                <w:color w:val="000000" w:themeColor="text1"/>
                <w:sz w:val="24"/>
              </w:rPr>
              <w:t>9:00</w:t>
            </w:r>
          </w:p>
        </w:tc>
        <w:tc>
          <w:tcPr>
            <w:tcW w:w="6161" w:type="dxa"/>
            <w:vAlign w:val="center"/>
          </w:tcPr>
          <w:p w14:paraId="150DDF5B" w14:textId="77777777" w:rsidR="00860FA6" w:rsidRDefault="00860FA6" w:rsidP="00860FA6">
            <w:pPr>
              <w:pStyle w:val="acheckpointhead"/>
              <w:rPr>
                <w:i w:val="0"/>
                <w:color w:val="000000" w:themeColor="text1"/>
                <w:sz w:val="24"/>
              </w:rPr>
            </w:pPr>
            <w:r>
              <w:rPr>
                <w:i w:val="0"/>
                <w:color w:val="000000" w:themeColor="text1"/>
                <w:sz w:val="24"/>
              </w:rPr>
              <w:t xml:space="preserve">Bucket 1:  </w:t>
            </w:r>
            <w:r w:rsidR="006C1B3F">
              <w:rPr>
                <w:i w:val="0"/>
                <w:color w:val="000000" w:themeColor="text1"/>
                <w:sz w:val="24"/>
              </w:rPr>
              <w:t>Data Analysis</w:t>
            </w:r>
          </w:p>
          <w:p w14:paraId="7B22B8A3" w14:textId="22D05642" w:rsidR="00CC0586" w:rsidRPr="00860FA6" w:rsidRDefault="00860FA6" w:rsidP="00860FA6">
            <w:pPr>
              <w:pStyle w:val="acheckpointhead"/>
              <w:rPr>
                <w:b w:val="0"/>
                <w:i w:val="0"/>
                <w:color w:val="000000" w:themeColor="text1"/>
                <w:sz w:val="24"/>
              </w:rPr>
            </w:pPr>
            <w:r>
              <w:rPr>
                <w:b w:val="0"/>
                <w:i w:val="0"/>
                <w:color w:val="000000" w:themeColor="text1"/>
                <w:sz w:val="24"/>
              </w:rPr>
              <w:t xml:space="preserve">Overview &amp; Data </w:t>
            </w:r>
            <w:r w:rsidRPr="00860FA6">
              <w:rPr>
                <w:b w:val="0"/>
                <w:i w:val="0"/>
                <w:color w:val="000000" w:themeColor="text1"/>
                <w:sz w:val="24"/>
              </w:rPr>
              <w:t xml:space="preserve">Dashboard </w:t>
            </w:r>
          </w:p>
          <w:p w14:paraId="65757C00" w14:textId="01EB66BC" w:rsidR="00860FA6" w:rsidRPr="00CC0586" w:rsidRDefault="00860FA6" w:rsidP="00860FA6">
            <w:pPr>
              <w:pStyle w:val="acheckpointhead"/>
              <w:rPr>
                <w:i w:val="0"/>
                <w:color w:val="000000" w:themeColor="text1"/>
                <w:sz w:val="24"/>
              </w:rPr>
            </w:pPr>
            <w:r w:rsidRPr="00860FA6">
              <w:rPr>
                <w:b w:val="0"/>
                <w:i w:val="0"/>
                <w:color w:val="000000" w:themeColor="text1"/>
                <w:sz w:val="24"/>
              </w:rPr>
              <w:t>Action Plans Revisited &amp; created for 2019-2020</w:t>
            </w:r>
          </w:p>
        </w:tc>
        <w:tc>
          <w:tcPr>
            <w:tcW w:w="2433" w:type="dxa"/>
            <w:vAlign w:val="center"/>
          </w:tcPr>
          <w:p w14:paraId="6722ED68" w14:textId="603BC046" w:rsidR="00611BA9" w:rsidRPr="00BC11F3" w:rsidRDefault="0078099D" w:rsidP="00A67386">
            <w:pPr>
              <w:pStyle w:val="acheckpointhead"/>
              <w:rPr>
                <w:b w:val="0"/>
                <w:color w:val="000000" w:themeColor="text1"/>
                <w:sz w:val="24"/>
              </w:rPr>
            </w:pPr>
            <w:r>
              <w:rPr>
                <w:b w:val="0"/>
                <w:color w:val="000000" w:themeColor="text1"/>
                <w:sz w:val="24"/>
              </w:rPr>
              <w:t>Teresa</w:t>
            </w:r>
            <w:r w:rsidR="006C1B3F">
              <w:rPr>
                <w:b w:val="0"/>
                <w:color w:val="000000" w:themeColor="text1"/>
                <w:sz w:val="24"/>
              </w:rPr>
              <w:t>/Susan</w:t>
            </w:r>
          </w:p>
        </w:tc>
      </w:tr>
      <w:tr w:rsidR="00CE560D" w:rsidRPr="00790129" w14:paraId="58EF0699" w14:textId="77777777" w:rsidTr="006C1B3F">
        <w:trPr>
          <w:trHeight w:val="656"/>
        </w:trPr>
        <w:tc>
          <w:tcPr>
            <w:tcW w:w="1203" w:type="dxa"/>
            <w:vAlign w:val="center"/>
          </w:tcPr>
          <w:p w14:paraId="441B84A4" w14:textId="4BF843BE" w:rsidR="00CE560D" w:rsidRPr="00BC11F3" w:rsidRDefault="006C1B3F" w:rsidP="00BC11F3">
            <w:pPr>
              <w:pStyle w:val="acheckpointhead"/>
              <w:rPr>
                <w:b w:val="0"/>
                <w:color w:val="000000" w:themeColor="text1"/>
                <w:sz w:val="24"/>
              </w:rPr>
            </w:pPr>
            <w:r>
              <w:rPr>
                <w:b w:val="0"/>
                <w:color w:val="000000" w:themeColor="text1"/>
                <w:sz w:val="24"/>
              </w:rPr>
              <w:t>10:30</w:t>
            </w:r>
          </w:p>
        </w:tc>
        <w:tc>
          <w:tcPr>
            <w:tcW w:w="6161" w:type="dxa"/>
            <w:vAlign w:val="center"/>
          </w:tcPr>
          <w:p w14:paraId="46E43469" w14:textId="77777777" w:rsidR="00204034" w:rsidRDefault="00860FA6" w:rsidP="00CD4CEE">
            <w:pPr>
              <w:pStyle w:val="acheckpointhead"/>
              <w:rPr>
                <w:i w:val="0"/>
                <w:color w:val="000000" w:themeColor="text1"/>
                <w:sz w:val="24"/>
              </w:rPr>
            </w:pPr>
            <w:r>
              <w:rPr>
                <w:i w:val="0"/>
                <w:color w:val="000000" w:themeColor="text1"/>
                <w:sz w:val="24"/>
              </w:rPr>
              <w:t xml:space="preserve">Bucket 2: </w:t>
            </w:r>
            <w:r w:rsidR="006C1B3F">
              <w:rPr>
                <w:i w:val="0"/>
                <w:color w:val="000000" w:themeColor="text1"/>
                <w:sz w:val="24"/>
              </w:rPr>
              <w:t xml:space="preserve"> Literacy Training &amp; Implementation</w:t>
            </w:r>
          </w:p>
          <w:p w14:paraId="66C9CC7A" w14:textId="37A998AF" w:rsidR="00860FA6" w:rsidRPr="00860FA6" w:rsidRDefault="00860FA6" w:rsidP="00CD4CEE">
            <w:pPr>
              <w:pStyle w:val="acheckpointhead"/>
              <w:rPr>
                <w:b w:val="0"/>
                <w:i w:val="0"/>
                <w:color w:val="000000" w:themeColor="text1"/>
                <w:sz w:val="24"/>
              </w:rPr>
            </w:pPr>
            <w:r>
              <w:rPr>
                <w:b w:val="0"/>
                <w:i w:val="0"/>
                <w:color w:val="000000" w:themeColor="text1"/>
                <w:sz w:val="24"/>
              </w:rPr>
              <w:t xml:space="preserve">Overview &amp; Data </w:t>
            </w:r>
            <w:r w:rsidRPr="00860FA6">
              <w:rPr>
                <w:b w:val="0"/>
                <w:i w:val="0"/>
                <w:color w:val="000000" w:themeColor="text1"/>
                <w:sz w:val="24"/>
              </w:rPr>
              <w:t>Dashboard</w:t>
            </w:r>
          </w:p>
          <w:p w14:paraId="6EBC5547" w14:textId="4AC4C819" w:rsidR="00860FA6" w:rsidRPr="00204034" w:rsidRDefault="00860FA6" w:rsidP="00CD4CEE">
            <w:pPr>
              <w:pStyle w:val="acheckpointhead"/>
              <w:rPr>
                <w:i w:val="0"/>
                <w:color w:val="000000" w:themeColor="text1"/>
                <w:sz w:val="24"/>
              </w:rPr>
            </w:pPr>
            <w:r w:rsidRPr="00860FA6">
              <w:rPr>
                <w:b w:val="0"/>
                <w:i w:val="0"/>
                <w:color w:val="000000" w:themeColor="text1"/>
                <w:sz w:val="24"/>
              </w:rPr>
              <w:t>Action Plans Revisited &amp; created for 2019-2020</w:t>
            </w:r>
          </w:p>
        </w:tc>
        <w:tc>
          <w:tcPr>
            <w:tcW w:w="2433" w:type="dxa"/>
            <w:vAlign w:val="center"/>
          </w:tcPr>
          <w:p w14:paraId="4A206C7E" w14:textId="22EB68F9" w:rsidR="006C1B3F" w:rsidRDefault="00E27302" w:rsidP="00BC11F3">
            <w:pPr>
              <w:pStyle w:val="acheckpointhead"/>
              <w:rPr>
                <w:b w:val="0"/>
                <w:color w:val="000000" w:themeColor="text1"/>
                <w:sz w:val="24"/>
              </w:rPr>
            </w:pPr>
            <w:r>
              <w:rPr>
                <w:b w:val="0"/>
                <w:color w:val="000000" w:themeColor="text1"/>
                <w:sz w:val="24"/>
              </w:rPr>
              <w:t>Teresa/</w:t>
            </w:r>
            <w:r w:rsidR="0078099D">
              <w:rPr>
                <w:b w:val="0"/>
                <w:color w:val="000000" w:themeColor="text1"/>
                <w:sz w:val="24"/>
              </w:rPr>
              <w:t>Pat/</w:t>
            </w:r>
            <w:r w:rsidR="006C1B3F">
              <w:rPr>
                <w:b w:val="0"/>
                <w:color w:val="000000" w:themeColor="text1"/>
                <w:sz w:val="24"/>
              </w:rPr>
              <w:t>Susan</w:t>
            </w:r>
          </w:p>
        </w:tc>
      </w:tr>
      <w:tr w:rsidR="00A67386" w:rsidRPr="00790129" w14:paraId="08D4E2AD" w14:textId="77777777" w:rsidTr="006C1B3F">
        <w:trPr>
          <w:trHeight w:val="656"/>
        </w:trPr>
        <w:tc>
          <w:tcPr>
            <w:tcW w:w="1203" w:type="dxa"/>
            <w:vAlign w:val="center"/>
          </w:tcPr>
          <w:p w14:paraId="64DCF9D7" w14:textId="41D85B43" w:rsidR="00A67386" w:rsidRPr="00BC11F3" w:rsidRDefault="006C1B3F" w:rsidP="00BC11F3">
            <w:pPr>
              <w:pStyle w:val="acheckpointhead"/>
              <w:rPr>
                <w:b w:val="0"/>
                <w:color w:val="000000" w:themeColor="text1"/>
                <w:sz w:val="24"/>
              </w:rPr>
            </w:pPr>
            <w:r>
              <w:rPr>
                <w:b w:val="0"/>
                <w:color w:val="000000" w:themeColor="text1"/>
                <w:sz w:val="24"/>
              </w:rPr>
              <w:t>11:30</w:t>
            </w:r>
          </w:p>
        </w:tc>
        <w:tc>
          <w:tcPr>
            <w:tcW w:w="6161" w:type="dxa"/>
            <w:vAlign w:val="center"/>
          </w:tcPr>
          <w:p w14:paraId="436AAFAC" w14:textId="4C200A98" w:rsidR="00860FA6" w:rsidRDefault="00860FA6" w:rsidP="00860FA6">
            <w:pPr>
              <w:pStyle w:val="acheckpointhead"/>
              <w:rPr>
                <w:i w:val="0"/>
                <w:color w:val="000000" w:themeColor="text1"/>
                <w:sz w:val="24"/>
              </w:rPr>
            </w:pPr>
            <w:r>
              <w:rPr>
                <w:i w:val="0"/>
                <w:color w:val="000000" w:themeColor="text1"/>
                <w:sz w:val="24"/>
              </w:rPr>
              <w:t>Bucket 3:  Coaching</w:t>
            </w:r>
          </w:p>
          <w:p w14:paraId="6EE22024" w14:textId="5CD9BBAB" w:rsidR="00860FA6" w:rsidRPr="00860FA6" w:rsidRDefault="00860FA6" w:rsidP="00860FA6">
            <w:pPr>
              <w:pStyle w:val="acheckpointhead"/>
              <w:rPr>
                <w:b w:val="0"/>
                <w:i w:val="0"/>
                <w:color w:val="000000" w:themeColor="text1"/>
                <w:sz w:val="24"/>
              </w:rPr>
            </w:pPr>
            <w:r>
              <w:rPr>
                <w:b w:val="0"/>
                <w:i w:val="0"/>
                <w:color w:val="000000" w:themeColor="text1"/>
                <w:sz w:val="24"/>
              </w:rPr>
              <w:t xml:space="preserve">Overview &amp; Data </w:t>
            </w:r>
            <w:r w:rsidRPr="00860FA6">
              <w:rPr>
                <w:b w:val="0"/>
                <w:i w:val="0"/>
                <w:color w:val="000000" w:themeColor="text1"/>
                <w:sz w:val="24"/>
              </w:rPr>
              <w:t xml:space="preserve">Dashboard </w:t>
            </w:r>
          </w:p>
          <w:p w14:paraId="0C699A48" w14:textId="3C957115" w:rsidR="00A67386" w:rsidRDefault="00860FA6" w:rsidP="00860FA6">
            <w:pPr>
              <w:pStyle w:val="acheckpointhead"/>
              <w:rPr>
                <w:i w:val="0"/>
                <w:color w:val="000000" w:themeColor="text1"/>
                <w:sz w:val="24"/>
              </w:rPr>
            </w:pPr>
            <w:r w:rsidRPr="00860FA6">
              <w:rPr>
                <w:b w:val="0"/>
                <w:i w:val="0"/>
                <w:color w:val="000000" w:themeColor="text1"/>
                <w:sz w:val="24"/>
              </w:rPr>
              <w:t>Action Plans Revisited &amp; created for 2019-2020</w:t>
            </w:r>
            <w:r w:rsidR="006C1B3F">
              <w:rPr>
                <w:i w:val="0"/>
                <w:color w:val="000000" w:themeColor="text1"/>
                <w:sz w:val="24"/>
              </w:rPr>
              <w:t xml:space="preserve"> </w:t>
            </w:r>
          </w:p>
        </w:tc>
        <w:tc>
          <w:tcPr>
            <w:tcW w:w="2433" w:type="dxa"/>
            <w:vAlign w:val="center"/>
          </w:tcPr>
          <w:p w14:paraId="4A506238" w14:textId="616860D0" w:rsidR="00A67386" w:rsidRDefault="00E27302" w:rsidP="00BC11F3">
            <w:pPr>
              <w:pStyle w:val="acheckpointhead"/>
              <w:rPr>
                <w:b w:val="0"/>
                <w:color w:val="000000" w:themeColor="text1"/>
                <w:sz w:val="24"/>
              </w:rPr>
            </w:pPr>
            <w:r>
              <w:rPr>
                <w:b w:val="0"/>
                <w:color w:val="000000" w:themeColor="text1"/>
                <w:sz w:val="24"/>
              </w:rPr>
              <w:t>Brandi/Katie</w:t>
            </w:r>
            <w:r w:rsidR="00A67386">
              <w:rPr>
                <w:b w:val="0"/>
                <w:color w:val="000000" w:themeColor="text1"/>
                <w:sz w:val="24"/>
              </w:rPr>
              <w:t>/Susan</w:t>
            </w:r>
          </w:p>
        </w:tc>
      </w:tr>
      <w:tr w:rsidR="00CD4CEE" w:rsidRPr="00790129" w14:paraId="1E697DBB" w14:textId="77777777" w:rsidTr="006C1B3F">
        <w:trPr>
          <w:trHeight w:val="576"/>
        </w:trPr>
        <w:tc>
          <w:tcPr>
            <w:tcW w:w="1203" w:type="dxa"/>
            <w:vAlign w:val="center"/>
          </w:tcPr>
          <w:p w14:paraId="6A08C2A3" w14:textId="080BE1A1" w:rsidR="00CD4CEE" w:rsidRPr="00BC11F3" w:rsidRDefault="00FC3D0B" w:rsidP="00BC11F3">
            <w:pPr>
              <w:pStyle w:val="acheckpointhead"/>
              <w:rPr>
                <w:b w:val="0"/>
                <w:color w:val="000000" w:themeColor="text1"/>
                <w:sz w:val="24"/>
              </w:rPr>
            </w:pPr>
            <w:r>
              <w:rPr>
                <w:b w:val="0"/>
                <w:color w:val="000000" w:themeColor="text1"/>
                <w:sz w:val="24"/>
              </w:rPr>
              <w:t>12:</w:t>
            </w:r>
            <w:r w:rsidR="006C1B3F">
              <w:rPr>
                <w:b w:val="0"/>
                <w:color w:val="000000" w:themeColor="text1"/>
                <w:sz w:val="24"/>
              </w:rPr>
              <w:t>00</w:t>
            </w:r>
          </w:p>
        </w:tc>
        <w:tc>
          <w:tcPr>
            <w:tcW w:w="6161" w:type="dxa"/>
            <w:vAlign w:val="center"/>
          </w:tcPr>
          <w:p w14:paraId="6D1FE577" w14:textId="5BA62F30" w:rsidR="00CD4CEE" w:rsidRPr="00CD4CEE" w:rsidRDefault="00FC3D0B" w:rsidP="001C3130">
            <w:pPr>
              <w:pStyle w:val="acheckpointhead"/>
              <w:rPr>
                <w:b w:val="0"/>
                <w:color w:val="000000" w:themeColor="text1"/>
                <w:sz w:val="24"/>
              </w:rPr>
            </w:pPr>
            <w:r>
              <w:rPr>
                <w:b w:val="0"/>
                <w:color w:val="000000" w:themeColor="text1"/>
                <w:sz w:val="24"/>
              </w:rPr>
              <w:t xml:space="preserve">Lunch </w:t>
            </w:r>
            <w:r w:rsidR="004D7C51" w:rsidRPr="00CD4CEE">
              <w:rPr>
                <w:b w:val="0"/>
                <w:color w:val="000000" w:themeColor="text1"/>
                <w:sz w:val="24"/>
              </w:rPr>
              <w:t>on</w:t>
            </w:r>
            <w:r w:rsidR="00CD4CEE" w:rsidRPr="00CD4CEE">
              <w:rPr>
                <w:b w:val="0"/>
                <w:color w:val="000000" w:themeColor="text1"/>
                <w:sz w:val="24"/>
              </w:rPr>
              <w:t xml:space="preserve"> Your Own</w:t>
            </w:r>
          </w:p>
        </w:tc>
        <w:tc>
          <w:tcPr>
            <w:tcW w:w="2433" w:type="dxa"/>
            <w:vAlign w:val="center"/>
          </w:tcPr>
          <w:p w14:paraId="7BB308E7" w14:textId="77777777" w:rsidR="00CD4CEE" w:rsidRDefault="00CD4CEE" w:rsidP="00BC11F3">
            <w:pPr>
              <w:pStyle w:val="acheckpointhead"/>
              <w:rPr>
                <w:b w:val="0"/>
                <w:color w:val="000000" w:themeColor="text1"/>
                <w:sz w:val="24"/>
              </w:rPr>
            </w:pPr>
          </w:p>
        </w:tc>
      </w:tr>
      <w:tr w:rsidR="00BC11F3" w:rsidRPr="00790129" w14:paraId="41BF5DE2" w14:textId="77777777" w:rsidTr="006C1B3F">
        <w:trPr>
          <w:trHeight w:val="728"/>
        </w:trPr>
        <w:tc>
          <w:tcPr>
            <w:tcW w:w="1203" w:type="dxa"/>
            <w:vAlign w:val="center"/>
          </w:tcPr>
          <w:p w14:paraId="5009337E" w14:textId="011B3288" w:rsidR="00BC11F3" w:rsidRPr="00BC11F3" w:rsidRDefault="00FC3D0B" w:rsidP="00BC11F3">
            <w:pPr>
              <w:pStyle w:val="acheckpointhead"/>
              <w:rPr>
                <w:b w:val="0"/>
                <w:color w:val="000000" w:themeColor="text1"/>
                <w:sz w:val="24"/>
              </w:rPr>
            </w:pPr>
            <w:r>
              <w:rPr>
                <w:b w:val="0"/>
                <w:color w:val="000000" w:themeColor="text1"/>
                <w:sz w:val="24"/>
              </w:rPr>
              <w:t>1:</w:t>
            </w:r>
            <w:r w:rsidR="006C1B3F">
              <w:rPr>
                <w:b w:val="0"/>
                <w:color w:val="000000" w:themeColor="text1"/>
                <w:sz w:val="24"/>
              </w:rPr>
              <w:t>00</w:t>
            </w:r>
          </w:p>
        </w:tc>
        <w:tc>
          <w:tcPr>
            <w:tcW w:w="6161" w:type="dxa"/>
            <w:vAlign w:val="center"/>
          </w:tcPr>
          <w:p w14:paraId="0BFEEC12" w14:textId="77777777" w:rsidR="00BC11F3" w:rsidRDefault="00860FA6" w:rsidP="001C3130">
            <w:pPr>
              <w:pStyle w:val="acheckpointhead"/>
              <w:rPr>
                <w:i w:val="0"/>
                <w:color w:val="000000" w:themeColor="text1"/>
                <w:sz w:val="24"/>
              </w:rPr>
            </w:pPr>
            <w:r>
              <w:rPr>
                <w:i w:val="0"/>
                <w:color w:val="000000" w:themeColor="text1"/>
                <w:sz w:val="24"/>
              </w:rPr>
              <w:t xml:space="preserve">Bucket 4: </w:t>
            </w:r>
            <w:r w:rsidR="006C1B3F">
              <w:rPr>
                <w:i w:val="0"/>
                <w:color w:val="000000" w:themeColor="text1"/>
                <w:sz w:val="24"/>
              </w:rPr>
              <w:t>Family Engagement</w:t>
            </w:r>
          </w:p>
          <w:p w14:paraId="4DB3217D" w14:textId="77777777" w:rsidR="00860FA6" w:rsidRPr="00860FA6" w:rsidRDefault="00860FA6" w:rsidP="00860FA6">
            <w:pPr>
              <w:pStyle w:val="acheckpointhead"/>
              <w:rPr>
                <w:b w:val="0"/>
                <w:i w:val="0"/>
                <w:color w:val="000000" w:themeColor="text1"/>
                <w:sz w:val="24"/>
              </w:rPr>
            </w:pPr>
            <w:r>
              <w:rPr>
                <w:b w:val="0"/>
                <w:i w:val="0"/>
                <w:color w:val="000000" w:themeColor="text1"/>
                <w:sz w:val="24"/>
              </w:rPr>
              <w:t xml:space="preserve">Overview &amp; Data </w:t>
            </w:r>
            <w:r w:rsidRPr="00860FA6">
              <w:rPr>
                <w:b w:val="0"/>
                <w:i w:val="0"/>
                <w:color w:val="000000" w:themeColor="text1"/>
                <w:sz w:val="24"/>
              </w:rPr>
              <w:t xml:space="preserve">Dashboard </w:t>
            </w:r>
          </w:p>
          <w:p w14:paraId="0C094A55" w14:textId="6C18A607" w:rsidR="00860FA6" w:rsidRPr="00A44CD9" w:rsidRDefault="00860FA6" w:rsidP="00860FA6">
            <w:pPr>
              <w:pStyle w:val="acheckpointhead"/>
              <w:rPr>
                <w:i w:val="0"/>
                <w:color w:val="000000" w:themeColor="text1"/>
                <w:sz w:val="24"/>
              </w:rPr>
            </w:pPr>
            <w:r w:rsidRPr="00860FA6">
              <w:rPr>
                <w:b w:val="0"/>
                <w:i w:val="0"/>
                <w:color w:val="000000" w:themeColor="text1"/>
                <w:sz w:val="24"/>
              </w:rPr>
              <w:t>Action Plans Revisited &amp; created for 2019-2020</w:t>
            </w:r>
          </w:p>
        </w:tc>
        <w:tc>
          <w:tcPr>
            <w:tcW w:w="2433" w:type="dxa"/>
            <w:vAlign w:val="center"/>
          </w:tcPr>
          <w:p w14:paraId="5536D9F7" w14:textId="77777777" w:rsidR="00BC11F3" w:rsidRDefault="006C1B3F" w:rsidP="00BC11F3">
            <w:pPr>
              <w:pStyle w:val="acheckpointhead"/>
              <w:rPr>
                <w:b w:val="0"/>
                <w:color w:val="000000" w:themeColor="text1"/>
                <w:sz w:val="24"/>
              </w:rPr>
            </w:pPr>
            <w:r>
              <w:rPr>
                <w:b w:val="0"/>
                <w:color w:val="000000" w:themeColor="text1"/>
                <w:sz w:val="24"/>
              </w:rPr>
              <w:t>Carla</w:t>
            </w:r>
            <w:r w:rsidR="00543229">
              <w:rPr>
                <w:b w:val="0"/>
                <w:color w:val="000000" w:themeColor="text1"/>
                <w:sz w:val="24"/>
              </w:rPr>
              <w:t>/Susan</w:t>
            </w:r>
          </w:p>
          <w:p w14:paraId="5B756563" w14:textId="795AF096" w:rsidR="0078099D" w:rsidRPr="00BC11F3" w:rsidRDefault="0078099D" w:rsidP="00BC11F3">
            <w:pPr>
              <w:pStyle w:val="acheckpointhead"/>
              <w:rPr>
                <w:b w:val="0"/>
                <w:color w:val="000000" w:themeColor="text1"/>
                <w:sz w:val="24"/>
              </w:rPr>
            </w:pPr>
            <w:r>
              <w:rPr>
                <w:b w:val="0"/>
                <w:color w:val="000000" w:themeColor="text1"/>
                <w:sz w:val="24"/>
              </w:rPr>
              <w:t>Brandi/Pat</w:t>
            </w:r>
          </w:p>
        </w:tc>
      </w:tr>
      <w:tr w:rsidR="00CD4CEE" w:rsidRPr="00790129" w14:paraId="1BC4697D" w14:textId="77777777" w:rsidTr="006C1B3F">
        <w:trPr>
          <w:trHeight w:val="701"/>
        </w:trPr>
        <w:tc>
          <w:tcPr>
            <w:tcW w:w="1203" w:type="dxa"/>
            <w:vAlign w:val="center"/>
          </w:tcPr>
          <w:p w14:paraId="6581758D" w14:textId="2C24AC46" w:rsidR="00CD4CEE" w:rsidRPr="00BC11F3" w:rsidRDefault="006C1B3F" w:rsidP="00BC11F3">
            <w:pPr>
              <w:pStyle w:val="acheckpointhead"/>
              <w:rPr>
                <w:b w:val="0"/>
                <w:color w:val="000000" w:themeColor="text1"/>
                <w:sz w:val="24"/>
              </w:rPr>
            </w:pPr>
            <w:r>
              <w:rPr>
                <w:b w:val="0"/>
                <w:color w:val="000000" w:themeColor="text1"/>
                <w:sz w:val="24"/>
              </w:rPr>
              <w:t>2:00</w:t>
            </w:r>
          </w:p>
        </w:tc>
        <w:tc>
          <w:tcPr>
            <w:tcW w:w="6161" w:type="dxa"/>
            <w:vAlign w:val="center"/>
          </w:tcPr>
          <w:p w14:paraId="0F09B718" w14:textId="77777777" w:rsidR="00860FA6" w:rsidRPr="00860FA6" w:rsidRDefault="00860FA6" w:rsidP="00860FA6">
            <w:pPr>
              <w:pStyle w:val="acheckpointhead"/>
              <w:rPr>
                <w:b w:val="0"/>
                <w:i w:val="0"/>
                <w:color w:val="000000" w:themeColor="text1"/>
                <w:sz w:val="24"/>
              </w:rPr>
            </w:pPr>
            <w:r>
              <w:rPr>
                <w:i w:val="0"/>
                <w:color w:val="000000" w:themeColor="text1"/>
                <w:sz w:val="24"/>
              </w:rPr>
              <w:t>Bucket 5</w:t>
            </w:r>
            <w:r w:rsidR="006C1B3F">
              <w:rPr>
                <w:i w:val="0"/>
                <w:color w:val="000000" w:themeColor="text1"/>
                <w:sz w:val="24"/>
              </w:rPr>
              <w:t>: Leadership &amp; Sustainability</w:t>
            </w:r>
            <w:r>
              <w:rPr>
                <w:i w:val="0"/>
                <w:color w:val="000000" w:themeColor="text1"/>
                <w:sz w:val="24"/>
              </w:rPr>
              <w:br/>
            </w:r>
            <w:r>
              <w:rPr>
                <w:b w:val="0"/>
                <w:i w:val="0"/>
                <w:color w:val="000000" w:themeColor="text1"/>
                <w:sz w:val="24"/>
              </w:rPr>
              <w:t xml:space="preserve">Overview &amp; Data </w:t>
            </w:r>
            <w:r w:rsidRPr="00860FA6">
              <w:rPr>
                <w:b w:val="0"/>
                <w:i w:val="0"/>
                <w:color w:val="000000" w:themeColor="text1"/>
                <w:sz w:val="24"/>
              </w:rPr>
              <w:t xml:space="preserve">Dashboard </w:t>
            </w:r>
          </w:p>
          <w:p w14:paraId="328782E2" w14:textId="02C1CA92" w:rsidR="00543229" w:rsidRDefault="00860FA6" w:rsidP="00860FA6">
            <w:pPr>
              <w:pStyle w:val="acheckpointhead"/>
              <w:rPr>
                <w:i w:val="0"/>
                <w:color w:val="000000" w:themeColor="text1"/>
                <w:sz w:val="24"/>
              </w:rPr>
            </w:pPr>
            <w:r w:rsidRPr="00860FA6">
              <w:rPr>
                <w:b w:val="0"/>
                <w:i w:val="0"/>
                <w:color w:val="000000" w:themeColor="text1"/>
                <w:sz w:val="24"/>
              </w:rPr>
              <w:t>Action Plans Revisited &amp; created for 2019-2020</w:t>
            </w:r>
          </w:p>
        </w:tc>
        <w:tc>
          <w:tcPr>
            <w:tcW w:w="2433" w:type="dxa"/>
            <w:vAlign w:val="center"/>
          </w:tcPr>
          <w:p w14:paraId="13B4D7B8" w14:textId="6A092D8B" w:rsidR="00CD4CEE" w:rsidRDefault="006C79E8" w:rsidP="00BC11F3">
            <w:pPr>
              <w:pStyle w:val="acheckpointhead"/>
              <w:rPr>
                <w:b w:val="0"/>
                <w:color w:val="000000" w:themeColor="text1"/>
                <w:sz w:val="24"/>
              </w:rPr>
            </w:pPr>
            <w:r>
              <w:rPr>
                <w:b w:val="0"/>
                <w:color w:val="000000" w:themeColor="text1"/>
                <w:sz w:val="24"/>
              </w:rPr>
              <w:t>Teres</w:t>
            </w:r>
            <w:r w:rsidR="0078099D">
              <w:rPr>
                <w:b w:val="0"/>
                <w:color w:val="000000" w:themeColor="text1"/>
                <w:sz w:val="24"/>
              </w:rPr>
              <w:t>a</w:t>
            </w:r>
            <w:bookmarkStart w:id="0" w:name="_GoBack"/>
            <w:bookmarkEnd w:id="0"/>
            <w:r w:rsidR="0078099D">
              <w:rPr>
                <w:b w:val="0"/>
                <w:color w:val="000000" w:themeColor="text1"/>
                <w:sz w:val="24"/>
              </w:rPr>
              <w:t xml:space="preserve"> /</w:t>
            </w:r>
            <w:r w:rsidR="00E27302">
              <w:rPr>
                <w:b w:val="0"/>
                <w:color w:val="000000" w:themeColor="text1"/>
                <w:sz w:val="24"/>
              </w:rPr>
              <w:t>Brandi</w:t>
            </w:r>
          </w:p>
        </w:tc>
      </w:tr>
      <w:tr w:rsidR="006321E5" w:rsidRPr="00790129" w14:paraId="248B73DE" w14:textId="77777777" w:rsidTr="006C1B3F">
        <w:trPr>
          <w:trHeight w:val="701"/>
        </w:trPr>
        <w:tc>
          <w:tcPr>
            <w:tcW w:w="1203" w:type="dxa"/>
            <w:vAlign w:val="center"/>
          </w:tcPr>
          <w:p w14:paraId="590FAA5D" w14:textId="32A6DEC8" w:rsidR="006321E5" w:rsidRPr="00BC11F3" w:rsidRDefault="006C1B3F" w:rsidP="00BC11F3">
            <w:pPr>
              <w:pStyle w:val="acheckpointhead"/>
              <w:rPr>
                <w:b w:val="0"/>
                <w:color w:val="000000" w:themeColor="text1"/>
                <w:sz w:val="24"/>
              </w:rPr>
            </w:pPr>
            <w:r>
              <w:rPr>
                <w:b w:val="0"/>
                <w:color w:val="000000" w:themeColor="text1"/>
                <w:sz w:val="24"/>
              </w:rPr>
              <w:t>3:00</w:t>
            </w:r>
          </w:p>
        </w:tc>
        <w:tc>
          <w:tcPr>
            <w:tcW w:w="6161" w:type="dxa"/>
            <w:vAlign w:val="center"/>
          </w:tcPr>
          <w:p w14:paraId="49079657" w14:textId="52BD6C84" w:rsidR="006321E5" w:rsidRDefault="006C1B3F" w:rsidP="006F2118">
            <w:pPr>
              <w:pStyle w:val="acheckpointhead"/>
              <w:rPr>
                <w:i w:val="0"/>
                <w:color w:val="000000" w:themeColor="text1"/>
                <w:sz w:val="24"/>
              </w:rPr>
            </w:pPr>
            <w:r>
              <w:rPr>
                <w:i w:val="0"/>
                <w:color w:val="000000" w:themeColor="text1"/>
                <w:sz w:val="24"/>
              </w:rPr>
              <w:t>Sharing the Successes (Woohoo!)</w:t>
            </w:r>
            <w:r>
              <w:rPr>
                <w:i w:val="0"/>
                <w:color w:val="000000" w:themeColor="text1"/>
                <w:sz w:val="24"/>
              </w:rPr>
              <w:br/>
            </w:r>
          </w:p>
        </w:tc>
        <w:tc>
          <w:tcPr>
            <w:tcW w:w="2433" w:type="dxa"/>
            <w:vAlign w:val="center"/>
          </w:tcPr>
          <w:p w14:paraId="431F584E" w14:textId="1B814F0F" w:rsidR="006321E5" w:rsidRDefault="006C1B3F" w:rsidP="00BC11F3">
            <w:pPr>
              <w:pStyle w:val="acheckpointhead"/>
              <w:rPr>
                <w:b w:val="0"/>
                <w:color w:val="000000" w:themeColor="text1"/>
                <w:sz w:val="24"/>
              </w:rPr>
            </w:pPr>
            <w:r>
              <w:rPr>
                <w:b w:val="0"/>
                <w:color w:val="000000" w:themeColor="text1"/>
                <w:sz w:val="24"/>
              </w:rPr>
              <w:t>Teresa/Brandi</w:t>
            </w:r>
          </w:p>
        </w:tc>
      </w:tr>
      <w:tr w:rsidR="00BC11F3" w:rsidRPr="00790129" w14:paraId="39B900F5" w14:textId="77777777" w:rsidTr="006C1B3F">
        <w:trPr>
          <w:trHeight w:val="576"/>
        </w:trPr>
        <w:tc>
          <w:tcPr>
            <w:tcW w:w="1203" w:type="dxa"/>
            <w:vAlign w:val="center"/>
          </w:tcPr>
          <w:p w14:paraId="14E8C2B9" w14:textId="47707CD7" w:rsidR="00BC11F3" w:rsidRPr="00BC11F3" w:rsidRDefault="00842B6F" w:rsidP="00BC11F3">
            <w:pPr>
              <w:pStyle w:val="acheckpointhead"/>
              <w:rPr>
                <w:b w:val="0"/>
                <w:color w:val="000000" w:themeColor="text1"/>
                <w:sz w:val="24"/>
              </w:rPr>
            </w:pPr>
            <w:r>
              <w:rPr>
                <w:b w:val="0"/>
                <w:color w:val="000000" w:themeColor="text1"/>
                <w:sz w:val="24"/>
              </w:rPr>
              <w:t>3:30</w:t>
            </w:r>
          </w:p>
        </w:tc>
        <w:tc>
          <w:tcPr>
            <w:tcW w:w="6161" w:type="dxa"/>
            <w:vAlign w:val="center"/>
          </w:tcPr>
          <w:p w14:paraId="4082FA17" w14:textId="41722F54" w:rsidR="00BC11F3" w:rsidRPr="00A44CD9" w:rsidRDefault="00842B6F" w:rsidP="00BC11F3">
            <w:pPr>
              <w:pStyle w:val="acheckpointhead"/>
              <w:rPr>
                <w:i w:val="0"/>
                <w:color w:val="000000" w:themeColor="text1"/>
                <w:sz w:val="24"/>
              </w:rPr>
            </w:pPr>
            <w:r>
              <w:rPr>
                <w:i w:val="0"/>
                <w:color w:val="000000" w:themeColor="text1"/>
                <w:sz w:val="24"/>
              </w:rPr>
              <w:t>Wrap-up</w:t>
            </w:r>
          </w:p>
        </w:tc>
        <w:tc>
          <w:tcPr>
            <w:tcW w:w="2433" w:type="dxa"/>
            <w:vAlign w:val="center"/>
          </w:tcPr>
          <w:p w14:paraId="7BC117BF" w14:textId="4AC2A2B4" w:rsidR="00BC11F3" w:rsidRPr="00BC11F3" w:rsidRDefault="00BC11F3" w:rsidP="00BC11F3">
            <w:pPr>
              <w:pStyle w:val="acheckpointhead"/>
              <w:rPr>
                <w:b w:val="0"/>
                <w:color w:val="000000" w:themeColor="text1"/>
                <w:sz w:val="24"/>
              </w:rPr>
            </w:pPr>
          </w:p>
        </w:tc>
      </w:tr>
    </w:tbl>
    <w:p w14:paraId="7CD4FE1E" w14:textId="77777777" w:rsidR="00C37850" w:rsidRDefault="00C37850" w:rsidP="00860FA6">
      <w:pPr>
        <w:tabs>
          <w:tab w:val="left" w:pos="1350"/>
        </w:tabs>
        <w:spacing w:after="0"/>
      </w:pPr>
    </w:p>
    <w:sectPr w:rsidR="00C37850" w:rsidSect="00790129">
      <w:headerReference w:type="default" r:id="rId7"/>
      <w:pgSz w:w="12240" w:h="15840"/>
      <w:pgMar w:top="720" w:right="864" w:bottom="720" w:left="864" w:header="0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ACC71D" w14:textId="77777777" w:rsidR="002B128A" w:rsidRDefault="002B128A" w:rsidP="003F4559">
      <w:pPr>
        <w:spacing w:after="0"/>
      </w:pPr>
      <w:r>
        <w:separator/>
      </w:r>
    </w:p>
  </w:endnote>
  <w:endnote w:type="continuationSeparator" w:id="0">
    <w:p w14:paraId="4D113E40" w14:textId="77777777" w:rsidR="002B128A" w:rsidRDefault="002B128A" w:rsidP="003F455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ple Chancery">
    <w:altName w:val="Courier New"/>
    <w:charset w:val="00"/>
    <w:family w:val="auto"/>
    <w:pitch w:val="variable"/>
    <w:sig w:usb0="80000067" w:usb1="00000003" w:usb2="00000000" w:usb3="00000000" w:csb0="000001F3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F467E8" w14:textId="77777777" w:rsidR="002B128A" w:rsidRDefault="002B128A" w:rsidP="003F4559">
      <w:pPr>
        <w:spacing w:after="0"/>
      </w:pPr>
      <w:r>
        <w:separator/>
      </w:r>
    </w:p>
  </w:footnote>
  <w:footnote w:type="continuationSeparator" w:id="0">
    <w:p w14:paraId="521495BA" w14:textId="77777777" w:rsidR="002B128A" w:rsidRDefault="002B128A" w:rsidP="003F455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95007B" w14:textId="77777777" w:rsidR="00753FE6" w:rsidRDefault="003104B9">
    <w:pPr>
      <w:pStyle w:val="Header"/>
    </w:pPr>
    <w:r w:rsidRPr="003104B9"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4D03D94" wp14:editId="74A0E892">
              <wp:simplePos x="0" y="0"/>
              <wp:positionH relativeFrom="margin">
                <wp:posOffset>-34292</wp:posOffset>
              </wp:positionH>
              <wp:positionV relativeFrom="paragraph">
                <wp:posOffset>183762</wp:posOffset>
              </wp:positionV>
              <wp:extent cx="6915150" cy="1668144"/>
              <wp:effectExtent l="0" t="0" r="19050" b="8890"/>
              <wp:wrapNone/>
              <wp:docPr id="2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5150" cy="1668144"/>
                        <a:chOff x="-28575" y="0"/>
                        <a:chExt cx="6697981" cy="1514872"/>
                      </a:xfrm>
                    </wpg:grpSpPr>
                    <wps:wsp>
                      <wps:cNvPr id="3" name="TextBox 4"/>
                      <wps:cNvSpPr txBox="1"/>
                      <wps:spPr>
                        <a:xfrm>
                          <a:off x="0" y="0"/>
                          <a:ext cx="6669405" cy="149495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noFill/>
                        </a:ln>
                      </wps:spPr>
                      <wps:bodyPr wrap="square" rtlCol="0">
                        <a:noAutofit/>
                      </wps:bodyPr>
                    </wps:wsp>
                    <wps:wsp>
                      <wps:cNvPr id="4" name="TextBox 4"/>
                      <wps:cNvSpPr txBox="1"/>
                      <wps:spPr>
                        <a:xfrm>
                          <a:off x="1" y="9287"/>
                          <a:ext cx="6669405" cy="149495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943634"/>
                          </a:solidFill>
                        </a:ln>
                      </wps:spPr>
                      <wps:bodyPr wrap="square" rtlCol="0">
                        <a:noAutofit/>
                      </wps:bodyPr>
                    </wps:wsp>
                    <wps:wsp>
                      <wps:cNvPr id="5" name="TextBox 4"/>
                      <wps:cNvSpPr txBox="1"/>
                      <wps:spPr>
                        <a:xfrm>
                          <a:off x="1994855" y="19921"/>
                          <a:ext cx="4674551" cy="1494951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p w14:paraId="7236D30E" w14:textId="77777777" w:rsidR="003104B9" w:rsidRDefault="003104B9" w:rsidP="003104B9">
                            <w:pPr>
                              <w:pStyle w:val="NormalWeb"/>
                              <w:spacing w:before="0" w:beforeAutospacing="0" w:after="200" w:afterAutospacing="0"/>
                              <w:jc w:val="center"/>
                            </w:pPr>
                            <w:r>
                              <w:rPr>
                                <w:rFonts w:ascii="Cambria" w:eastAsia="Calibri" w:hAnsi="Cambria" w:cstheme="minorBidi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3C4BB008" w14:textId="77777777" w:rsidR="003104B9" w:rsidRDefault="003104B9" w:rsidP="003104B9">
                            <w:pPr>
                              <w:pStyle w:val="NormalWeb"/>
                              <w:spacing w:before="0" w:beforeAutospacing="0" w:after="200" w:afterAutospacing="0"/>
                              <w:jc w:val="center"/>
                            </w:pPr>
                            <w:r>
                              <w:rPr>
                                <w:rFonts w:ascii="Cambria" w:eastAsia="Calibri" w:hAnsi="Cambria" w:cstheme="minorBidi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3EACE4C5" w14:textId="77777777" w:rsidR="003104B9" w:rsidRDefault="003104B9" w:rsidP="003104B9">
                            <w:pPr>
                              <w:pStyle w:val="NormalWeb"/>
                              <w:spacing w:before="0" w:beforeAutospacing="0" w:after="200" w:afterAutospacing="0"/>
                              <w:jc w:val="center"/>
                            </w:pPr>
                            <w:r>
                              <w:rPr>
                                <w:rFonts w:ascii="Cambria" w:eastAsia="Calibri" w:hAnsi="Cambria" w:cstheme="minorBidi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br/>
                              <w:t xml:space="preserve">Improving </w:t>
                            </w:r>
                            <w:r w:rsidR="001C3130">
                              <w:rPr>
                                <w:rFonts w:ascii="Cambria" w:eastAsia="Calibri" w:hAnsi="Cambria" w:cstheme="minorBidi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Results </w:t>
                            </w:r>
                            <w:r>
                              <w:rPr>
                                <w:rFonts w:ascii="Cambria" w:eastAsia="Calibri" w:hAnsi="Cambria" w:cstheme="minorBidi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for Children and Youth through the State </w:t>
                            </w:r>
                            <w:r w:rsidR="0043366C">
                              <w:rPr>
                                <w:rFonts w:ascii="Cambria" w:eastAsia="Calibri" w:hAnsi="Cambria" w:cstheme="minorBidi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Personnel Development Grant</w:t>
                            </w:r>
                            <w:r>
                              <w:rPr>
                                <w:rFonts w:ascii="Cambria" w:eastAsia="Calibri" w:hAnsi="Cambria" w:cstheme="minorBidi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Cambria" w:eastAsia="Calibri" w:hAnsi="Cambria" w:cstheme="minorBidi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6"/>
                                <w:szCs w:val="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 anchor="b">
                        <a:noAutofit/>
                      </wps:bodyPr>
                    </wps:wsp>
                    <wps:wsp>
                      <wps:cNvPr id="6" name="TextBox 4"/>
                      <wps:cNvSpPr txBox="1"/>
                      <wps:spPr>
                        <a:xfrm>
                          <a:off x="1" y="894134"/>
                          <a:ext cx="2157954" cy="600817"/>
                        </a:xfrm>
                        <a:prstGeom prst="rect">
                          <a:avLst/>
                        </a:prstGeom>
                        <a:solidFill>
                          <a:srgbClr val="943634"/>
                        </a:solidFill>
                        <a:ln w="19050">
                          <a:noFill/>
                        </a:ln>
                      </wps:spPr>
                      <wps:txbx>
                        <w:txbxContent>
                          <w:p w14:paraId="37BCA4D4" w14:textId="7EC5D107" w:rsidR="003104B9" w:rsidRPr="00C44F44" w:rsidRDefault="00E663E8" w:rsidP="00E663E8">
                            <w:pPr>
                              <w:pStyle w:val="NoSpacing"/>
                              <w:rPr>
                                <w:b/>
                                <w:color w:val="EEECE1" w:themeColor="background2"/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</w:rPr>
                              <w:t>May 8</w:t>
                            </w:r>
                            <w:r w:rsidR="002A0620" w:rsidRPr="00C44F44">
                              <w:rPr>
                                <w:b/>
                                <w:color w:val="EEECE1" w:themeColor="background2"/>
                              </w:rPr>
                              <w:t xml:space="preserve">, </w:t>
                            </w:r>
                            <w:r w:rsidR="009E7835">
                              <w:rPr>
                                <w:b/>
                                <w:color w:val="EEECE1" w:themeColor="background2"/>
                              </w:rPr>
                              <w:t>2019</w:t>
                            </w:r>
                          </w:p>
                          <w:p w14:paraId="2DB82187" w14:textId="77777777" w:rsidR="00E663E8" w:rsidRPr="00860FA6" w:rsidRDefault="00E663E8" w:rsidP="00E663E8">
                            <w:pPr>
                              <w:widowControl w:val="0"/>
                              <w:spacing w:after="0"/>
                              <w:rPr>
                                <w:rFonts w:ascii="Calibri" w:eastAsia="Times New Roman" w:hAnsi="Calibri" w:cs="Calibri"/>
                                <w:b/>
                                <w:color w:val="FFFFFF" w:themeColor="background1"/>
                                <w:kern w:val="28"/>
                                <w:sz w:val="20"/>
                                <w:szCs w:val="18"/>
                                <w:lang w:eastAsia="en-US"/>
                                <w14:cntxtAlts/>
                              </w:rPr>
                            </w:pPr>
                            <w:r w:rsidRPr="00860FA6">
                              <w:rPr>
                                <w:rFonts w:ascii="Calibri" w:eastAsia="Times New Roman" w:hAnsi="Calibri" w:cs="Calibri"/>
                                <w:b/>
                                <w:color w:val="FFFFFF" w:themeColor="background1"/>
                                <w:kern w:val="28"/>
                                <w:sz w:val="20"/>
                                <w:szCs w:val="18"/>
                                <w:lang w:eastAsia="en-US"/>
                                <w14:cntxtAlts/>
                              </w:rPr>
                              <w:t>Western Dakota Tech—Event Center</w:t>
                            </w:r>
                          </w:p>
                          <w:p w14:paraId="7B92498D" w14:textId="2F356032" w:rsidR="009E7835" w:rsidRPr="00E663E8" w:rsidRDefault="00E663E8" w:rsidP="00E663E8">
                            <w:pPr>
                              <w:widowControl w:val="0"/>
                              <w:spacing w:after="0"/>
                              <w:rPr>
                                <w:rFonts w:ascii="Calibri" w:eastAsia="Times New Roman" w:hAnsi="Calibri" w:cs="Calibri"/>
                                <w:color w:val="FFFFFF" w:themeColor="background1"/>
                                <w:kern w:val="28"/>
                                <w:sz w:val="18"/>
                                <w:szCs w:val="18"/>
                                <w:lang w:eastAsia="en-US"/>
                                <w14:cntxtAlts/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</w:rPr>
                              <w:t>Rapid City</w:t>
                            </w:r>
                            <w:r w:rsidR="009E7835" w:rsidRPr="00C44F44">
                              <w:rPr>
                                <w:b/>
                                <w:color w:val="EEECE1" w:themeColor="background2"/>
                              </w:rPr>
                              <w:t>, SD</w:t>
                            </w:r>
                          </w:p>
                          <w:p w14:paraId="361C93C5" w14:textId="77777777" w:rsidR="009E7835" w:rsidRPr="00C44F44" w:rsidRDefault="009E7835" w:rsidP="00C44F44">
                            <w:pPr>
                              <w:pStyle w:val="NoSpacing"/>
                              <w:rPr>
                                <w:b/>
                                <w:color w:val="EEECE1" w:themeColor="background2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  <wps:wsp>
                      <wps:cNvPr id="7" name="TextBox 4"/>
                      <wps:cNvSpPr txBox="1"/>
                      <wps:spPr>
                        <a:xfrm>
                          <a:off x="-28575" y="74064"/>
                          <a:ext cx="2128203" cy="644236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p w14:paraId="030D726D" w14:textId="77777777" w:rsidR="003104B9" w:rsidRDefault="003104B9" w:rsidP="003104B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eastAsia="MS Mincho" w:hAnsi="Cambria" w:cstheme="minorBidi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South Dakota Department of Education</w:t>
                            </w:r>
                          </w:p>
                          <w:p w14:paraId="35EB7506" w14:textId="77777777" w:rsidR="003104B9" w:rsidRDefault="001C3130" w:rsidP="003104B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eastAsia="MS Mincho" w:hAnsi="Cambria" w:cstheme="minorBidi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Office of Public In</w:t>
                            </w:r>
                            <w:r w:rsidR="003104B9">
                              <w:rPr>
                                <w:rFonts w:ascii="Cambria" w:eastAsia="MS Mincho" w:hAnsi="Cambria" w:cstheme="minorBidi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struction</w:t>
                            </w:r>
                          </w:p>
                        </w:txbxContent>
                      </wps:txbx>
                      <wps:bodyPr wrap="square" rtlCol="0" anchor="t">
                        <a:noAutofit/>
                      </wps:bodyPr>
                    </wps:wsp>
                    <wps:wsp>
                      <wps:cNvPr id="8" name="TextBox 4"/>
                      <wps:cNvSpPr txBox="1"/>
                      <wps:spPr>
                        <a:xfrm>
                          <a:off x="2157955" y="19444"/>
                          <a:ext cx="4511451" cy="875390"/>
                        </a:xfrm>
                        <a:prstGeom prst="rect">
                          <a:avLst/>
                        </a:prstGeom>
                        <a:solidFill>
                          <a:srgbClr val="943634"/>
                        </a:solidFill>
                        <a:ln w="19050">
                          <a:noFill/>
                        </a:ln>
                      </wps:spPr>
                      <wps:txbx>
                        <w:txbxContent>
                          <w:p w14:paraId="6EB3D421" w14:textId="77777777" w:rsidR="003104B9" w:rsidRDefault="003104B9" w:rsidP="003104B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eastAsia="MS Mincho" w:hAnsi="Cambria"/>
                                <w:b/>
                                <w:bCs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 xml:space="preserve">State </w:t>
                            </w:r>
                            <w:r w:rsidR="0043366C">
                              <w:rPr>
                                <w:rFonts w:ascii="Cambria" w:eastAsia="MS Mincho" w:hAnsi="Cambria"/>
                                <w:b/>
                                <w:bCs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>Personnel Development Grant</w:t>
                            </w:r>
                            <w:r>
                              <w:rPr>
                                <w:rFonts w:ascii="Cambria" w:eastAsia="MS Mincho" w:hAnsi="Cambria"/>
                                <w:b/>
                                <w:bCs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3366C">
                              <w:rPr>
                                <w:rFonts w:ascii="Cambria" w:eastAsia="MS Mincho" w:hAnsi="Cambria"/>
                                <w:b/>
                                <w:bCs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>(SPDG</w:t>
                            </w:r>
                            <w:r>
                              <w:rPr>
                                <w:rFonts w:ascii="Cambria" w:eastAsia="MS Mincho" w:hAnsi="Cambria"/>
                                <w:b/>
                                <w:bCs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  <w:p w14:paraId="03DDEE1A" w14:textId="479C6E54" w:rsidR="003104B9" w:rsidRDefault="00E663E8" w:rsidP="003104B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eastAsia="MS Mincho" w:hAnsi="Cambria"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 xml:space="preserve">District </w:t>
                            </w:r>
                            <w:r w:rsidR="00860FA6">
                              <w:rPr>
                                <w:rFonts w:ascii="Cambria" w:eastAsia="MS Mincho" w:hAnsi="Cambria"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 xml:space="preserve">Leadership </w:t>
                            </w:r>
                            <w:r>
                              <w:rPr>
                                <w:rFonts w:ascii="Cambria" w:eastAsia="MS Mincho" w:hAnsi="Cambria"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>Team</w:t>
                            </w:r>
                            <w:r w:rsidR="009E7835">
                              <w:rPr>
                                <w:rFonts w:ascii="Cambria" w:eastAsia="MS Mincho" w:hAnsi="Cambria"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 xml:space="preserve"> Meeting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Picture 9" descr="DOElogo-Color-L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8979" y="437597"/>
                          <a:ext cx="1660496" cy="3440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4D03D94" id="Group 1" o:spid="_x0000_s1026" style="position:absolute;margin-left:-2.7pt;margin-top:14.45pt;width:544.5pt;height:131.35pt;z-index:251659264;mso-position-horizontal-relative:margin;mso-width-relative:margin;mso-height-relative:margin" coordorigin="-285" coordsize="66979,151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BLAAAAABSZ2h0bG9uZwAABUw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ICQoLDA0ODxAREhMUFRYX&#10;GBkaGhscHR4fICEiIyQlJicoKSorLC0uLzAxMTIzNDU2Nzg5Ojs8PT4/QEFCQ0RFRkdISUpLTE1O&#10;T1BRUlNUVVZXWFlaW1xdXl9gYWJjZGVmZ2hpamtsbW5vcHFyc3R1dnd4eXp7fH1+f4CBgoOEhYaH&#10;iImKi4yNjo+QkZKTlJWWl5iZmpucnZ6foKGio6SlpqeoqaqrrK2usLGys7S1tre4ubq7vL2+v8DB&#10;wsPExcbHyMnKy8zNzs/Q0dPU1dbX2Nna29zd3t/g4eLj5OXm5+jp6uvs7e7v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BCEAAAEAAAAAAAAAAAAAAAAA&#10;AAABAAAAAAAAAAAAAAAAAAAAAQAA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KB8ElDQ19QUk9GSUxFAAkJ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0/////////////////////////////////////////+vR////////////&#10;//////////////////////////////fp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HN1///////////////&#10;////////////////////////3a+Wt/T/////////////////////////////////////xYxop+f/&#10;////////////////////////////////////zJyJpOf/////////////////////////////////&#10;////+s67xv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zFvfX/////////////////////////////////////v5N6hcX/////&#10;///////////////////////////////bkFs9Zaj2//////////////////////////////////68&#10;dTQAVJvr/////////////////////////////////9OUfkksTprs////////////////////////&#10;////////2NTKs35lbaX5////////////////////////////////////9MWur8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eXj4+Tm6O3x+f/////////////////////////////9sZSSkpWZnaOpsrzQ7f//////&#10;////////////////////nVNHSU1RVmBziq/W/P//////////////////////////slYAGjVQbYuu&#10;0vf/////////////////////////////zW8+X3uZt9f5////////////////////////////////&#10;7p+DpsLh/////////////////////////////////////+PO6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f/Q8qYq+qc2KuzYq7Nirs7p/wA42XBaHUYOytC3/BCQf8aZv+yz&#10;tIf1f0vnHtfH1Yz5ZI/6Xg/4pi3nVKNC3iGH3cf64c/nN+Wo123Osacn+5CBfjVRvKg7f8ZY/wBj&#10;+Zf3f8mXa7S+IOKP1x/2Tgez/bH5aXhZD+5n9P8AtM/+In/F/p/5yG8t639Vf6tMf3LHYn9k/wDN&#10;JzzlnNPqzM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//R8qYq+qc2KuzYq7Nirs7Z/wA41IeWpPU0AgFOxr62b3sv+L/N/wB8+e+152xj/hn/AE7Yz51O&#10;0I/1/wDjXO4ZvXzpi+ecPzw8iDQ78arZrxs7wmoHRJerL8pP7xf9n/LnM6/T+HLiH0z/AN0+sezn&#10;af5jH4Uz+9w/7PF/D/pPo/0rM/K+q/WovQkNZIx96/2ZzLNW9ene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f/0vKmKvqnNirs2KuzYq7PQX/OOdgYtKurwinr&#10;ThR7hFH8ZGzouzI1En+k+X+1uW80YfzIcX/KyX/HGI+cpeVxHH/KlfvP9mdazcPEMfwk86+W08x6&#10;TcaY9OUiVjJ7OPijb/gvtf5OUZ8XiwMXY9nas6TNHIP4T6/+F/xorTL02Vwk46A7+4P2s8gSRtGx&#10;RxRlJBB7EZxpFPuoIIsPRAQwqOhxuBL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/0/KmKvqnNirs2KuzYq7PXP5daAdB0K0sZBxlCc5B3DufUdT/AKvLh/sc7HS4&#10;/DgA+Hdrar8zqJzH08XDD+pD0R/031PPtZu/rd3JKN1rQfIbZI8yXUoLNirs8o/mzpY03zLexIKI&#10;7iUf89AJW/4dmzkdZDhyEf53+mfa+w83i6WBP8MfD/5VHg/3MWfeX5zPZRMeoHH7jxyI5hu8TD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//U8qYq+qc2KuzYq7Jz&#10;+T/lA+YtajaVa2loRNKexof3Uf8As3/4RXzP0WHxJ/0Y+qTzvb2v/K4DX95m/d4/9/P/ADY/7LhS&#10;vzFqP1O2IU/vJPhX/jY/RnqPOrfGmC5sVdmxV2eaPz5IPmWSnaGKv3Zy/aP958A+u+zH+Kj+vNm3&#10;lT/eIf6zZzrNa9UnG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/9Xypir6pzYq7FrS1lu5ktrdS8sjBVUdSSaKMIBJoMJzEAZS9MY+qTUkixqXc0VRUn2z1d+XPkuP&#10;ynpSWexuX+Odx3c9h/kx/YX/AIL9rOv0uDwY1/F/E+KdrdoHW5TP/Jx9OKP9D/ip/UwDWdSOoTmT&#10;9gbKPb+3JRmU6ZA5sVdmxV2eS/zO1hdX8xXt0hqgk9NT2pGBFUf63DlnIaufHkJ/HpfbuxtP4Gmh&#10;E8+Hjl/yU/ef756BodsbeziQ9eNT9PxZF8xHco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/U8qYq+qc2KuzYq7Nirs2KuzYq7DyX65+gYuf+8X1uTh/r&#10;8I/U+jjw/wCGy83wf0eL9Dro8H5g1/e+FHi/4Xxz4P8Aff7FKY/q36Yk4/71fVk5f6nN+H08uX/C&#10;4R5Q7FNsN/Mvr+vD6/T6rbcOtOPpJSn08uX+Xyy7Ldi/5sf9y4Oj4eE8P+q5eL+v4svx/VS3QfS9&#10;KX0ev1ifn48vUfr/AJ/Z44UZS5yZ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7" type="#_x0000_t202" style="position:absolute;width:66694;height:14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" fillcolor="white [3212]" stroked="f" strokeweight="1.5pt"/>
              <v:shape id="TextBox 4" o:spid="_x0000_s1028" type="#_x0000_t202" style="position:absolute;top:92;width:66694;height:14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" filled="f" strokecolor="#943634" strokeweight="1.5pt"/>
              <v:shape id="TextBox 4" o:spid="_x0000_s1029" type="#_x0000_t202" style="position:absolute;left:19948;top:199;width:46746;height:1494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" filled="f" stroked="f" strokeweight="1.5pt">
                <v:textbox>
                  <w:txbxContent>
                    <w:p w14:paraId="7236D30E" w14:textId="77777777" w:rsidR="003104B9" w:rsidRDefault="003104B9" w:rsidP="003104B9">
                      <w:pPr>
                        <w:pStyle w:val="NormalWeb"/>
                        <w:spacing w:before="0" w:beforeAutospacing="0" w:after="200" w:afterAutospacing="0"/>
                        <w:jc w:val="center"/>
                      </w:pPr>
                      <w:r>
                        <w:rPr>
                          <w:rFonts w:ascii="Cambria" w:eastAsia="Calibri" w:hAnsi="Cambria" w:cstheme="minorBidi"/>
                          <w:b/>
                          <w:bCs/>
                          <w:i/>
                          <w:iCs/>
                          <w:color w:val="000000"/>
                          <w:kern w:val="24"/>
                          <w:sz w:val="28"/>
                          <w:szCs w:val="28"/>
                        </w:rPr>
                        <w:t> </w:t>
                      </w:r>
                    </w:p>
                    <w:p w14:paraId="3C4BB008" w14:textId="77777777" w:rsidR="003104B9" w:rsidRDefault="003104B9" w:rsidP="003104B9">
                      <w:pPr>
                        <w:pStyle w:val="NormalWeb"/>
                        <w:spacing w:before="0" w:beforeAutospacing="0" w:after="200" w:afterAutospacing="0"/>
                        <w:jc w:val="center"/>
                      </w:pPr>
                      <w:r>
                        <w:rPr>
                          <w:rFonts w:ascii="Cambria" w:eastAsia="Calibri" w:hAnsi="Cambria" w:cstheme="minorBidi"/>
                          <w:b/>
                          <w:bCs/>
                          <w:i/>
                          <w:iCs/>
                          <w:color w:val="000000"/>
                          <w:kern w:val="24"/>
                          <w:sz w:val="28"/>
                          <w:szCs w:val="28"/>
                        </w:rPr>
                        <w:t> </w:t>
                      </w:r>
                    </w:p>
                    <w:p w14:paraId="3EACE4C5" w14:textId="77777777" w:rsidR="003104B9" w:rsidRDefault="003104B9" w:rsidP="003104B9">
                      <w:pPr>
                        <w:pStyle w:val="NormalWeb"/>
                        <w:spacing w:before="0" w:beforeAutospacing="0" w:after="200" w:afterAutospacing="0"/>
                        <w:jc w:val="center"/>
                      </w:pPr>
                      <w:r>
                        <w:rPr>
                          <w:rFonts w:ascii="Cambria" w:eastAsia="Calibri" w:hAnsi="Cambria" w:cstheme="minorBidi"/>
                          <w:b/>
                          <w:bCs/>
                          <w:i/>
                          <w:iCs/>
                          <w:color w:val="000000"/>
                          <w:kern w:val="24"/>
                          <w:sz w:val="28"/>
                          <w:szCs w:val="28"/>
                        </w:rPr>
                        <w:br/>
                        <w:t xml:space="preserve">Improving </w:t>
                      </w:r>
                      <w:r w:rsidR="001C3130">
                        <w:rPr>
                          <w:rFonts w:ascii="Cambria" w:eastAsia="Calibri" w:hAnsi="Cambria" w:cstheme="minorBidi"/>
                          <w:b/>
                          <w:bCs/>
                          <w:i/>
                          <w:iCs/>
                          <w:color w:val="000000"/>
                          <w:kern w:val="24"/>
                          <w:sz w:val="28"/>
                          <w:szCs w:val="28"/>
                        </w:rPr>
                        <w:t xml:space="preserve">Results </w:t>
                      </w:r>
                      <w:r>
                        <w:rPr>
                          <w:rFonts w:ascii="Cambria" w:eastAsia="Calibri" w:hAnsi="Cambria" w:cstheme="minorBidi"/>
                          <w:b/>
                          <w:bCs/>
                          <w:i/>
                          <w:iCs/>
                          <w:color w:val="000000"/>
                          <w:kern w:val="24"/>
                          <w:sz w:val="28"/>
                          <w:szCs w:val="28"/>
                        </w:rPr>
                        <w:t xml:space="preserve">for Children and Youth through the State </w:t>
                      </w:r>
                      <w:r w:rsidR="0043366C">
                        <w:rPr>
                          <w:rFonts w:ascii="Cambria" w:eastAsia="Calibri" w:hAnsi="Cambria" w:cstheme="minorBidi"/>
                          <w:b/>
                          <w:bCs/>
                          <w:i/>
                          <w:iCs/>
                          <w:color w:val="000000"/>
                          <w:kern w:val="24"/>
                          <w:sz w:val="28"/>
                          <w:szCs w:val="28"/>
                        </w:rPr>
                        <w:t>Personnel Development Grant</w:t>
                      </w:r>
                      <w:r>
                        <w:rPr>
                          <w:rFonts w:ascii="Cambria" w:eastAsia="Calibri" w:hAnsi="Cambria" w:cstheme="minorBidi"/>
                          <w:b/>
                          <w:bCs/>
                          <w:i/>
                          <w:iCs/>
                          <w:color w:val="000000"/>
                          <w:kern w:val="24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Cambria" w:eastAsia="Calibri" w:hAnsi="Cambria" w:cstheme="minorBidi"/>
                          <w:b/>
                          <w:bCs/>
                          <w:i/>
                          <w:iCs/>
                          <w:color w:val="000000"/>
                          <w:kern w:val="24"/>
                          <w:sz w:val="6"/>
                          <w:szCs w:val="6"/>
                        </w:rPr>
                        <w:t xml:space="preserve"> </w:t>
                      </w:r>
                    </w:p>
                  </w:txbxContent>
                </v:textbox>
              </v:shape>
              <v:shape id="TextBox 4" o:spid="_x0000_s1030" type="#_x0000_t202" style="position:absolute;top:8941;width:21579;height:6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" fillcolor="#943634" stroked="f" strokeweight="1.5pt">
                <v:textbox>
                  <w:txbxContent>
                    <w:p w14:paraId="37BCA4D4" w14:textId="7EC5D107" w:rsidR="003104B9" w:rsidRPr="00C44F44" w:rsidRDefault="00E663E8" w:rsidP="00E663E8">
                      <w:pPr>
                        <w:pStyle w:val="NoSpacing"/>
                        <w:rPr>
                          <w:b/>
                          <w:color w:val="EEECE1" w:themeColor="background2"/>
                        </w:rPr>
                      </w:pPr>
                      <w:r>
                        <w:rPr>
                          <w:b/>
                          <w:color w:val="EEECE1" w:themeColor="background2"/>
                        </w:rPr>
                        <w:t>May 8</w:t>
                      </w:r>
                      <w:r w:rsidR="002A0620" w:rsidRPr="00C44F44">
                        <w:rPr>
                          <w:b/>
                          <w:color w:val="EEECE1" w:themeColor="background2"/>
                        </w:rPr>
                        <w:t xml:space="preserve">, </w:t>
                      </w:r>
                      <w:r w:rsidR="009E7835">
                        <w:rPr>
                          <w:b/>
                          <w:color w:val="EEECE1" w:themeColor="background2"/>
                        </w:rPr>
                        <w:t>2019</w:t>
                      </w:r>
                    </w:p>
                    <w:p w14:paraId="2DB82187" w14:textId="77777777" w:rsidR="00E663E8" w:rsidRPr="00860FA6" w:rsidRDefault="00E663E8" w:rsidP="00E663E8">
                      <w:pPr>
                        <w:widowControl w:val="0"/>
                        <w:spacing w:after="0"/>
                        <w:rPr>
                          <w:rFonts w:ascii="Calibri" w:eastAsia="Times New Roman" w:hAnsi="Calibri" w:cs="Calibri"/>
                          <w:b/>
                          <w:color w:val="FFFFFF" w:themeColor="background1"/>
                          <w:kern w:val="28"/>
                          <w:sz w:val="20"/>
                          <w:szCs w:val="18"/>
                          <w:lang w:eastAsia="en-US"/>
                          <w14:cntxtAlts/>
                        </w:rPr>
                      </w:pPr>
                      <w:r w:rsidRPr="00860FA6">
                        <w:rPr>
                          <w:rFonts w:ascii="Calibri" w:eastAsia="Times New Roman" w:hAnsi="Calibri" w:cs="Calibri"/>
                          <w:b/>
                          <w:color w:val="FFFFFF" w:themeColor="background1"/>
                          <w:kern w:val="28"/>
                          <w:sz w:val="20"/>
                          <w:szCs w:val="18"/>
                          <w:lang w:eastAsia="en-US"/>
                          <w14:cntxtAlts/>
                        </w:rPr>
                        <w:t>Western Dakota Tech—Event Center</w:t>
                      </w:r>
                    </w:p>
                    <w:p w14:paraId="7B92498D" w14:textId="2F356032" w:rsidR="009E7835" w:rsidRPr="00E663E8" w:rsidRDefault="00E663E8" w:rsidP="00E663E8">
                      <w:pPr>
                        <w:widowControl w:val="0"/>
                        <w:spacing w:after="0"/>
                        <w:rPr>
                          <w:rFonts w:ascii="Calibri" w:eastAsia="Times New Roman" w:hAnsi="Calibri" w:cs="Calibri"/>
                          <w:color w:val="FFFFFF" w:themeColor="background1"/>
                          <w:kern w:val="28"/>
                          <w:sz w:val="18"/>
                          <w:szCs w:val="18"/>
                          <w:lang w:eastAsia="en-US"/>
                          <w14:cntxtAlts/>
                        </w:rPr>
                      </w:pPr>
                      <w:r>
                        <w:rPr>
                          <w:b/>
                          <w:color w:val="EEECE1" w:themeColor="background2"/>
                        </w:rPr>
                        <w:t>Rapid City</w:t>
                      </w:r>
                      <w:r w:rsidR="009E7835" w:rsidRPr="00C44F44">
                        <w:rPr>
                          <w:b/>
                          <w:color w:val="EEECE1" w:themeColor="background2"/>
                        </w:rPr>
                        <w:t>, SD</w:t>
                      </w:r>
                    </w:p>
                    <w:p w14:paraId="361C93C5" w14:textId="77777777" w:rsidR="009E7835" w:rsidRPr="00C44F44" w:rsidRDefault="009E7835" w:rsidP="00C44F44">
                      <w:pPr>
                        <w:pStyle w:val="NoSpacing"/>
                        <w:rPr>
                          <w:b/>
                          <w:color w:val="EEECE1" w:themeColor="background2"/>
                        </w:rPr>
                      </w:pPr>
                    </w:p>
                  </w:txbxContent>
                </v:textbox>
              </v:shape>
              <v:shape id="TextBox 4" o:spid="_x0000_s1031" type="#_x0000_t202" style="position:absolute;left:-285;top:740;width:21281;height:6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" filled="f" stroked="f" strokeweight="1.5pt">
                <v:textbox>
                  <w:txbxContent>
                    <w:p w14:paraId="030D726D" w14:textId="77777777" w:rsidR="003104B9" w:rsidRDefault="003104B9" w:rsidP="003104B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eastAsia="MS Mincho" w:hAnsi="Cambria" w:cstheme="minorBidi"/>
                          <w:i/>
                          <w:iCs/>
                          <w:color w:val="000000"/>
                          <w:kern w:val="24"/>
                          <w:sz w:val="16"/>
                          <w:szCs w:val="16"/>
                        </w:rPr>
                        <w:t>South Dakota Department of Education</w:t>
                      </w:r>
                    </w:p>
                    <w:p w14:paraId="35EB7506" w14:textId="77777777" w:rsidR="003104B9" w:rsidRDefault="001C3130" w:rsidP="003104B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eastAsia="MS Mincho" w:hAnsi="Cambria" w:cstheme="minorBidi"/>
                          <w:i/>
                          <w:iCs/>
                          <w:color w:val="000000"/>
                          <w:kern w:val="24"/>
                          <w:sz w:val="16"/>
                          <w:szCs w:val="16"/>
                        </w:rPr>
                        <w:t>Office of Public In</w:t>
                      </w:r>
                      <w:r w:rsidR="003104B9">
                        <w:rPr>
                          <w:rFonts w:ascii="Cambria" w:eastAsia="MS Mincho" w:hAnsi="Cambria" w:cstheme="minorBidi"/>
                          <w:i/>
                          <w:iCs/>
                          <w:color w:val="000000"/>
                          <w:kern w:val="24"/>
                          <w:sz w:val="16"/>
                          <w:szCs w:val="16"/>
                        </w:rPr>
                        <w:t>struction</w:t>
                      </w:r>
                    </w:p>
                  </w:txbxContent>
                </v:textbox>
              </v:shape>
              <v:shape id="TextBox 4" o:spid="_x0000_s1032" type="#_x0000_t202" style="position:absolute;left:21579;top:194;width:45115;height:87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" fillcolor="#943634" stroked="f" strokeweight="1.5pt">
                <v:textbox>
                  <w:txbxContent>
                    <w:p w14:paraId="6EB3D421" w14:textId="77777777" w:rsidR="003104B9" w:rsidRDefault="003104B9" w:rsidP="003104B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eastAsia="MS Mincho" w:hAnsi="Cambria"/>
                          <w:b/>
                          <w:bCs/>
                          <w:color w:val="FFFFFF"/>
                          <w:kern w:val="24"/>
                          <w:sz w:val="36"/>
                          <w:szCs w:val="36"/>
                        </w:rPr>
                        <w:t xml:space="preserve">State </w:t>
                      </w:r>
                      <w:r w:rsidR="0043366C">
                        <w:rPr>
                          <w:rFonts w:ascii="Cambria" w:eastAsia="MS Mincho" w:hAnsi="Cambria"/>
                          <w:b/>
                          <w:bCs/>
                          <w:color w:val="FFFFFF"/>
                          <w:kern w:val="24"/>
                          <w:sz w:val="36"/>
                          <w:szCs w:val="36"/>
                        </w:rPr>
                        <w:t>Personnel Development Grant</w:t>
                      </w:r>
                      <w:r>
                        <w:rPr>
                          <w:rFonts w:ascii="Cambria" w:eastAsia="MS Mincho" w:hAnsi="Cambria"/>
                          <w:b/>
                          <w:bCs/>
                          <w:color w:val="FFFFFF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="0043366C">
                        <w:rPr>
                          <w:rFonts w:ascii="Cambria" w:eastAsia="MS Mincho" w:hAnsi="Cambria"/>
                          <w:b/>
                          <w:bCs/>
                          <w:color w:val="FFFFFF"/>
                          <w:kern w:val="24"/>
                          <w:sz w:val="36"/>
                          <w:szCs w:val="36"/>
                        </w:rPr>
                        <w:t>(SPDG</w:t>
                      </w:r>
                      <w:r>
                        <w:rPr>
                          <w:rFonts w:ascii="Cambria" w:eastAsia="MS Mincho" w:hAnsi="Cambria"/>
                          <w:b/>
                          <w:bCs/>
                          <w:color w:val="FFFFFF"/>
                          <w:kern w:val="24"/>
                          <w:sz w:val="36"/>
                          <w:szCs w:val="36"/>
                        </w:rPr>
                        <w:t>)</w:t>
                      </w:r>
                    </w:p>
                    <w:p w14:paraId="03DDEE1A" w14:textId="479C6E54" w:rsidR="003104B9" w:rsidRDefault="00E663E8" w:rsidP="003104B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eastAsia="MS Mincho" w:hAnsi="Cambria"/>
                          <w:color w:val="FFFFFF"/>
                          <w:kern w:val="24"/>
                          <w:sz w:val="36"/>
                          <w:szCs w:val="36"/>
                        </w:rPr>
                        <w:t xml:space="preserve">District </w:t>
                      </w:r>
                      <w:r w:rsidR="00860FA6">
                        <w:rPr>
                          <w:rFonts w:ascii="Cambria" w:eastAsia="MS Mincho" w:hAnsi="Cambria"/>
                          <w:color w:val="FFFFFF"/>
                          <w:kern w:val="24"/>
                          <w:sz w:val="36"/>
                          <w:szCs w:val="36"/>
                        </w:rPr>
                        <w:t xml:space="preserve">Leadership </w:t>
                      </w:r>
                      <w:r>
                        <w:rPr>
                          <w:rFonts w:ascii="Cambria" w:eastAsia="MS Mincho" w:hAnsi="Cambria"/>
                          <w:color w:val="FFFFFF"/>
                          <w:kern w:val="24"/>
                          <w:sz w:val="36"/>
                          <w:szCs w:val="36"/>
                        </w:rPr>
                        <w:t>Team</w:t>
                      </w:r>
                      <w:r w:rsidR="009E7835">
                        <w:rPr>
                          <w:rFonts w:ascii="Cambria" w:eastAsia="MS Mincho" w:hAnsi="Cambria"/>
                          <w:color w:val="FFFFFF"/>
                          <w:kern w:val="24"/>
                          <w:sz w:val="36"/>
                          <w:szCs w:val="36"/>
                        </w:rPr>
                        <w:t xml:space="preserve"> Meeting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33" type="#_x0000_t75" alt="DOElogo-Color-LG" style="position:absolute;left:1889;top:4375;width:16605;height:3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">
                <v:imagedata r:id="rId2" o:title="DOElogo-Color-LG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3D1C63"/>
    <w:multiLevelType w:val="hybridMultilevel"/>
    <w:tmpl w:val="6644C5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E01595"/>
    <w:multiLevelType w:val="hybridMultilevel"/>
    <w:tmpl w:val="4B0462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755A7C"/>
    <w:multiLevelType w:val="hybridMultilevel"/>
    <w:tmpl w:val="FBBE4F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C27A01"/>
    <w:multiLevelType w:val="hybridMultilevel"/>
    <w:tmpl w:val="700C203A"/>
    <w:lvl w:ilvl="0" w:tplc="04090001">
      <w:start w:val="1"/>
      <w:numFmt w:val="bullet"/>
      <w:lvlText w:val=""/>
      <w:lvlJc w:val="left"/>
      <w:pPr>
        <w:ind w:left="233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93" w:hanging="360"/>
      </w:pPr>
      <w:rPr>
        <w:rFonts w:ascii="Wingdings" w:hAnsi="Wingdings" w:hint="default"/>
      </w:rPr>
    </w:lvl>
  </w:abstractNum>
  <w:abstractNum w:abstractNumId="4" w15:restartNumberingAfterBreak="0">
    <w:nsid w:val="1AB001E3"/>
    <w:multiLevelType w:val="hybridMultilevel"/>
    <w:tmpl w:val="21DECD9C"/>
    <w:lvl w:ilvl="0" w:tplc="0409000B">
      <w:start w:val="1"/>
      <w:numFmt w:val="bullet"/>
      <w:lvlText w:val="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5" w15:restartNumberingAfterBreak="0">
    <w:nsid w:val="1B2D3A48"/>
    <w:multiLevelType w:val="hybridMultilevel"/>
    <w:tmpl w:val="519C2272"/>
    <w:lvl w:ilvl="0" w:tplc="0409000B">
      <w:start w:val="1"/>
      <w:numFmt w:val="bullet"/>
      <w:lvlText w:val="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09000B">
      <w:start w:val="1"/>
      <w:numFmt w:val="bullet"/>
      <w:lvlText w:val="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6" w15:restartNumberingAfterBreak="0">
    <w:nsid w:val="1E5A0B3F"/>
    <w:multiLevelType w:val="hybridMultilevel"/>
    <w:tmpl w:val="25A8EE70"/>
    <w:lvl w:ilvl="0" w:tplc="04090001">
      <w:start w:val="1"/>
      <w:numFmt w:val="bullet"/>
      <w:lvlText w:val=""/>
      <w:lvlJc w:val="left"/>
      <w:pPr>
        <w:ind w:left="9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48" w:hanging="360"/>
      </w:pPr>
      <w:rPr>
        <w:rFonts w:ascii="Wingdings" w:hAnsi="Wingdings" w:hint="default"/>
      </w:rPr>
    </w:lvl>
  </w:abstractNum>
  <w:abstractNum w:abstractNumId="7" w15:restartNumberingAfterBreak="0">
    <w:nsid w:val="20A80A48"/>
    <w:multiLevelType w:val="hybridMultilevel"/>
    <w:tmpl w:val="423A3FC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 w15:restartNumberingAfterBreak="0">
    <w:nsid w:val="20AC23C9"/>
    <w:multiLevelType w:val="hybridMultilevel"/>
    <w:tmpl w:val="3C4C9080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9" w15:restartNumberingAfterBreak="0">
    <w:nsid w:val="21986E61"/>
    <w:multiLevelType w:val="hybridMultilevel"/>
    <w:tmpl w:val="8BE452E8"/>
    <w:lvl w:ilvl="0" w:tplc="0409000B">
      <w:start w:val="1"/>
      <w:numFmt w:val="bullet"/>
      <w:lvlText w:val="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0" w15:restartNumberingAfterBreak="0">
    <w:nsid w:val="2407468A"/>
    <w:multiLevelType w:val="hybridMultilevel"/>
    <w:tmpl w:val="A832182C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1" w15:restartNumberingAfterBreak="0">
    <w:nsid w:val="2894625B"/>
    <w:multiLevelType w:val="hybridMultilevel"/>
    <w:tmpl w:val="90429664"/>
    <w:lvl w:ilvl="0" w:tplc="04090005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 w15:restartNumberingAfterBreak="0">
    <w:nsid w:val="292C300C"/>
    <w:multiLevelType w:val="hybridMultilevel"/>
    <w:tmpl w:val="FBB60680"/>
    <w:lvl w:ilvl="0" w:tplc="0409000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13" w15:restartNumberingAfterBreak="0">
    <w:nsid w:val="2CCB1E4A"/>
    <w:multiLevelType w:val="hybridMultilevel"/>
    <w:tmpl w:val="6DE09354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4" w15:restartNumberingAfterBreak="0">
    <w:nsid w:val="2F157187"/>
    <w:multiLevelType w:val="hybridMultilevel"/>
    <w:tmpl w:val="0AB630B8"/>
    <w:lvl w:ilvl="0" w:tplc="7BF4A4B4">
      <w:start w:val="1"/>
      <w:numFmt w:val="bullet"/>
      <w:lvlText w:val=""/>
      <w:lvlJc w:val="left"/>
      <w:pPr>
        <w:ind w:left="806" w:hanging="360"/>
      </w:pPr>
      <w:rPr>
        <w:rFonts w:ascii="Wingdings" w:hAnsi="Wingdings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15" w15:restartNumberingAfterBreak="0">
    <w:nsid w:val="311C3B96"/>
    <w:multiLevelType w:val="hybridMultilevel"/>
    <w:tmpl w:val="417E010C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16" w15:restartNumberingAfterBreak="0">
    <w:nsid w:val="3A1168A0"/>
    <w:multiLevelType w:val="hybridMultilevel"/>
    <w:tmpl w:val="12C220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CF6529"/>
    <w:multiLevelType w:val="hybridMultilevel"/>
    <w:tmpl w:val="3A7641A4"/>
    <w:lvl w:ilvl="0" w:tplc="0409000B">
      <w:start w:val="1"/>
      <w:numFmt w:val="bullet"/>
      <w:lvlText w:val="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09000B">
      <w:start w:val="1"/>
      <w:numFmt w:val="bullet"/>
      <w:lvlText w:val="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8" w15:restartNumberingAfterBreak="0">
    <w:nsid w:val="3C0B374A"/>
    <w:multiLevelType w:val="hybridMultilevel"/>
    <w:tmpl w:val="B794628A"/>
    <w:lvl w:ilvl="0" w:tplc="0409000B">
      <w:start w:val="1"/>
      <w:numFmt w:val="bullet"/>
      <w:lvlText w:val=""/>
      <w:lvlJc w:val="left"/>
      <w:pPr>
        <w:ind w:left="81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09000B">
      <w:start w:val="1"/>
      <w:numFmt w:val="bullet"/>
      <w:lvlText w:val="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9" w15:restartNumberingAfterBreak="0">
    <w:nsid w:val="3ED41A15"/>
    <w:multiLevelType w:val="hybridMultilevel"/>
    <w:tmpl w:val="79CC0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3D7286"/>
    <w:multiLevelType w:val="hybridMultilevel"/>
    <w:tmpl w:val="94E2079C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 w15:restartNumberingAfterBreak="0">
    <w:nsid w:val="42E472D6"/>
    <w:multiLevelType w:val="hybridMultilevel"/>
    <w:tmpl w:val="786E9C2A"/>
    <w:lvl w:ilvl="0" w:tplc="0409000B">
      <w:start w:val="1"/>
      <w:numFmt w:val="bullet"/>
      <w:lvlText w:val=""/>
      <w:lvlJc w:val="left"/>
      <w:pPr>
        <w:ind w:left="80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22" w15:restartNumberingAfterBreak="0">
    <w:nsid w:val="48116C27"/>
    <w:multiLevelType w:val="hybridMultilevel"/>
    <w:tmpl w:val="A09C2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151320"/>
    <w:multiLevelType w:val="hybridMultilevel"/>
    <w:tmpl w:val="AB0A3B50"/>
    <w:lvl w:ilvl="0" w:tplc="0DC2207A">
      <w:start w:val="1"/>
      <w:numFmt w:val="bullet"/>
      <w:lvlText w:val=""/>
      <w:lvlJc w:val="left"/>
      <w:pPr>
        <w:ind w:left="233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97" w:hanging="360"/>
      </w:pPr>
      <w:rPr>
        <w:rFonts w:ascii="Wingdings" w:hAnsi="Wingdings" w:hint="default"/>
      </w:rPr>
    </w:lvl>
  </w:abstractNum>
  <w:abstractNum w:abstractNumId="24" w15:restartNumberingAfterBreak="0">
    <w:nsid w:val="4F2B6402"/>
    <w:multiLevelType w:val="hybridMultilevel"/>
    <w:tmpl w:val="D2C66D6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E24F43"/>
    <w:multiLevelType w:val="hybridMultilevel"/>
    <w:tmpl w:val="F80A5EA4"/>
    <w:lvl w:ilvl="0" w:tplc="0DC2207A">
      <w:start w:val="1"/>
      <w:numFmt w:val="bullet"/>
      <w:lvlText w:val=""/>
      <w:lvlJc w:val="left"/>
      <w:pPr>
        <w:ind w:left="20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25" w:hanging="360"/>
      </w:pPr>
      <w:rPr>
        <w:rFonts w:ascii="Wingdings" w:hAnsi="Wingdings" w:hint="default"/>
      </w:rPr>
    </w:lvl>
  </w:abstractNum>
  <w:abstractNum w:abstractNumId="26" w15:restartNumberingAfterBreak="0">
    <w:nsid w:val="58544641"/>
    <w:multiLevelType w:val="hybridMultilevel"/>
    <w:tmpl w:val="01882776"/>
    <w:lvl w:ilvl="0" w:tplc="0409000B">
      <w:start w:val="1"/>
      <w:numFmt w:val="bullet"/>
      <w:lvlText w:val=""/>
      <w:lvlJc w:val="left"/>
      <w:pPr>
        <w:ind w:left="80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27" w15:restartNumberingAfterBreak="0">
    <w:nsid w:val="5B7A227E"/>
    <w:multiLevelType w:val="hybridMultilevel"/>
    <w:tmpl w:val="F20442C2"/>
    <w:lvl w:ilvl="0" w:tplc="0409000B">
      <w:start w:val="1"/>
      <w:numFmt w:val="bullet"/>
      <w:lvlText w:val="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8" w15:restartNumberingAfterBreak="0">
    <w:nsid w:val="6E004AC2"/>
    <w:multiLevelType w:val="hybridMultilevel"/>
    <w:tmpl w:val="8C6219F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9" w15:restartNumberingAfterBreak="0">
    <w:nsid w:val="726C5C9D"/>
    <w:multiLevelType w:val="hybridMultilevel"/>
    <w:tmpl w:val="6A663EC2"/>
    <w:lvl w:ilvl="0" w:tplc="0409000B">
      <w:start w:val="1"/>
      <w:numFmt w:val="bullet"/>
      <w:lvlText w:val=""/>
      <w:lvlJc w:val="left"/>
      <w:pPr>
        <w:ind w:left="233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0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97" w:hanging="360"/>
      </w:pPr>
      <w:rPr>
        <w:rFonts w:ascii="Wingdings" w:hAnsi="Wingdings" w:hint="default"/>
      </w:rPr>
    </w:lvl>
  </w:abstractNum>
  <w:abstractNum w:abstractNumId="30" w15:restartNumberingAfterBreak="0">
    <w:nsid w:val="78191B45"/>
    <w:multiLevelType w:val="hybridMultilevel"/>
    <w:tmpl w:val="14EE5F4E"/>
    <w:lvl w:ilvl="0" w:tplc="17F21B70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7D689F"/>
    <w:multiLevelType w:val="hybridMultilevel"/>
    <w:tmpl w:val="F5B2441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5"/>
  </w:num>
  <w:num w:numId="3">
    <w:abstractNumId w:val="28"/>
  </w:num>
  <w:num w:numId="4">
    <w:abstractNumId w:val="4"/>
  </w:num>
  <w:num w:numId="5">
    <w:abstractNumId w:val="17"/>
  </w:num>
  <w:num w:numId="6">
    <w:abstractNumId w:val="9"/>
  </w:num>
  <w:num w:numId="7">
    <w:abstractNumId w:val="18"/>
  </w:num>
  <w:num w:numId="8">
    <w:abstractNumId w:val="20"/>
  </w:num>
  <w:num w:numId="9">
    <w:abstractNumId w:val="2"/>
  </w:num>
  <w:num w:numId="10">
    <w:abstractNumId w:val="26"/>
  </w:num>
  <w:num w:numId="11">
    <w:abstractNumId w:val="21"/>
  </w:num>
  <w:num w:numId="12">
    <w:abstractNumId w:val="23"/>
  </w:num>
  <w:num w:numId="13">
    <w:abstractNumId w:val="25"/>
  </w:num>
  <w:num w:numId="14">
    <w:abstractNumId w:val="14"/>
  </w:num>
  <w:num w:numId="15">
    <w:abstractNumId w:val="29"/>
  </w:num>
  <w:num w:numId="16">
    <w:abstractNumId w:val="13"/>
  </w:num>
  <w:num w:numId="17">
    <w:abstractNumId w:val="3"/>
  </w:num>
  <w:num w:numId="18">
    <w:abstractNumId w:val="10"/>
  </w:num>
  <w:num w:numId="19">
    <w:abstractNumId w:val="7"/>
  </w:num>
  <w:num w:numId="20">
    <w:abstractNumId w:val="8"/>
  </w:num>
  <w:num w:numId="21">
    <w:abstractNumId w:val="15"/>
  </w:num>
  <w:num w:numId="22">
    <w:abstractNumId w:val="6"/>
  </w:num>
  <w:num w:numId="23">
    <w:abstractNumId w:val="12"/>
  </w:num>
  <w:num w:numId="24">
    <w:abstractNumId w:val="11"/>
  </w:num>
  <w:num w:numId="25">
    <w:abstractNumId w:val="30"/>
  </w:num>
  <w:num w:numId="26">
    <w:abstractNumId w:val="19"/>
  </w:num>
  <w:num w:numId="27">
    <w:abstractNumId w:val="16"/>
  </w:num>
  <w:num w:numId="28">
    <w:abstractNumId w:val="22"/>
  </w:num>
  <w:num w:numId="29">
    <w:abstractNumId w:val="1"/>
  </w:num>
  <w:num w:numId="30">
    <w:abstractNumId w:val="0"/>
  </w:num>
  <w:num w:numId="31">
    <w:abstractNumId w:val="31"/>
  </w:num>
  <w:num w:numId="3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0A0E"/>
    <w:rsid w:val="00003D30"/>
    <w:rsid w:val="000066C6"/>
    <w:rsid w:val="000247A4"/>
    <w:rsid w:val="000248B5"/>
    <w:rsid w:val="000351C4"/>
    <w:rsid w:val="00042129"/>
    <w:rsid w:val="00052EFA"/>
    <w:rsid w:val="000609C6"/>
    <w:rsid w:val="000647B9"/>
    <w:rsid w:val="00077224"/>
    <w:rsid w:val="00083829"/>
    <w:rsid w:val="000932B2"/>
    <w:rsid w:val="0009446C"/>
    <w:rsid w:val="000B4A63"/>
    <w:rsid w:val="000C26C2"/>
    <w:rsid w:val="000C34B5"/>
    <w:rsid w:val="000C4587"/>
    <w:rsid w:val="000D74A8"/>
    <w:rsid w:val="000F3A8A"/>
    <w:rsid w:val="00100442"/>
    <w:rsid w:val="00104E1A"/>
    <w:rsid w:val="00140DE2"/>
    <w:rsid w:val="0015635A"/>
    <w:rsid w:val="0015660B"/>
    <w:rsid w:val="00176B52"/>
    <w:rsid w:val="0018577D"/>
    <w:rsid w:val="00186709"/>
    <w:rsid w:val="001B146D"/>
    <w:rsid w:val="001B796A"/>
    <w:rsid w:val="001C3130"/>
    <w:rsid w:val="001C79B5"/>
    <w:rsid w:val="001E44BF"/>
    <w:rsid w:val="001F77CA"/>
    <w:rsid w:val="00204034"/>
    <w:rsid w:val="002103EB"/>
    <w:rsid w:val="002168B2"/>
    <w:rsid w:val="00217450"/>
    <w:rsid w:val="00266A7F"/>
    <w:rsid w:val="00270950"/>
    <w:rsid w:val="00271D7E"/>
    <w:rsid w:val="00293C8C"/>
    <w:rsid w:val="00294C99"/>
    <w:rsid w:val="002A0620"/>
    <w:rsid w:val="002A0891"/>
    <w:rsid w:val="002A1CDB"/>
    <w:rsid w:val="002B128A"/>
    <w:rsid w:val="002C0E2D"/>
    <w:rsid w:val="002C5854"/>
    <w:rsid w:val="002E0A4B"/>
    <w:rsid w:val="002E7204"/>
    <w:rsid w:val="002F0946"/>
    <w:rsid w:val="002F114A"/>
    <w:rsid w:val="002F7B18"/>
    <w:rsid w:val="00302075"/>
    <w:rsid w:val="003104B9"/>
    <w:rsid w:val="003241B0"/>
    <w:rsid w:val="003528E6"/>
    <w:rsid w:val="003871B4"/>
    <w:rsid w:val="00393C01"/>
    <w:rsid w:val="00396DAB"/>
    <w:rsid w:val="003A0F84"/>
    <w:rsid w:val="003A74E9"/>
    <w:rsid w:val="003B7F96"/>
    <w:rsid w:val="003F365B"/>
    <w:rsid w:val="003F4559"/>
    <w:rsid w:val="0041793E"/>
    <w:rsid w:val="00431515"/>
    <w:rsid w:val="0043366C"/>
    <w:rsid w:val="004372AB"/>
    <w:rsid w:val="00444CCB"/>
    <w:rsid w:val="00462686"/>
    <w:rsid w:val="00475ED5"/>
    <w:rsid w:val="00492E3A"/>
    <w:rsid w:val="004A1385"/>
    <w:rsid w:val="004A417F"/>
    <w:rsid w:val="004C10EA"/>
    <w:rsid w:val="004C377D"/>
    <w:rsid w:val="004D6C5E"/>
    <w:rsid w:val="004D7C51"/>
    <w:rsid w:val="004E05D6"/>
    <w:rsid w:val="004F1160"/>
    <w:rsid w:val="0050218E"/>
    <w:rsid w:val="0052219D"/>
    <w:rsid w:val="00524C27"/>
    <w:rsid w:val="00532904"/>
    <w:rsid w:val="00535352"/>
    <w:rsid w:val="00543229"/>
    <w:rsid w:val="00543F3F"/>
    <w:rsid w:val="00544577"/>
    <w:rsid w:val="00547D9C"/>
    <w:rsid w:val="00567505"/>
    <w:rsid w:val="00595E3C"/>
    <w:rsid w:val="00596E0F"/>
    <w:rsid w:val="005B4448"/>
    <w:rsid w:val="005B4F24"/>
    <w:rsid w:val="005B7946"/>
    <w:rsid w:val="005C10FE"/>
    <w:rsid w:val="005C365B"/>
    <w:rsid w:val="00611BA9"/>
    <w:rsid w:val="006321E5"/>
    <w:rsid w:val="00667EDF"/>
    <w:rsid w:val="006729FF"/>
    <w:rsid w:val="00673D5D"/>
    <w:rsid w:val="00674C17"/>
    <w:rsid w:val="00683B18"/>
    <w:rsid w:val="006A72BF"/>
    <w:rsid w:val="006A784D"/>
    <w:rsid w:val="006C1B3F"/>
    <w:rsid w:val="006C79E8"/>
    <w:rsid w:val="006E29EC"/>
    <w:rsid w:val="006F2118"/>
    <w:rsid w:val="00700A1F"/>
    <w:rsid w:val="00716CE4"/>
    <w:rsid w:val="00735D16"/>
    <w:rsid w:val="00745ACD"/>
    <w:rsid w:val="00753FE6"/>
    <w:rsid w:val="007637E6"/>
    <w:rsid w:val="0078099D"/>
    <w:rsid w:val="00786F83"/>
    <w:rsid w:val="00790129"/>
    <w:rsid w:val="007938F8"/>
    <w:rsid w:val="007971A0"/>
    <w:rsid w:val="007A79FA"/>
    <w:rsid w:val="007B6BEF"/>
    <w:rsid w:val="007B780D"/>
    <w:rsid w:val="007C13E7"/>
    <w:rsid w:val="007E45BE"/>
    <w:rsid w:val="007F0053"/>
    <w:rsid w:val="00804FBC"/>
    <w:rsid w:val="00826951"/>
    <w:rsid w:val="0083785F"/>
    <w:rsid w:val="00842B6F"/>
    <w:rsid w:val="00860FA6"/>
    <w:rsid w:val="008725E9"/>
    <w:rsid w:val="008B4D6F"/>
    <w:rsid w:val="008C0C1D"/>
    <w:rsid w:val="008D6CF9"/>
    <w:rsid w:val="008E0E12"/>
    <w:rsid w:val="008F5220"/>
    <w:rsid w:val="00904527"/>
    <w:rsid w:val="0091771D"/>
    <w:rsid w:val="00926167"/>
    <w:rsid w:val="009303AC"/>
    <w:rsid w:val="009660C8"/>
    <w:rsid w:val="0097297D"/>
    <w:rsid w:val="009B20E7"/>
    <w:rsid w:val="009C06C0"/>
    <w:rsid w:val="009D4D5A"/>
    <w:rsid w:val="009E4C21"/>
    <w:rsid w:val="009E72F8"/>
    <w:rsid w:val="009E7835"/>
    <w:rsid w:val="009F3FF3"/>
    <w:rsid w:val="009F5A5C"/>
    <w:rsid w:val="00A0705C"/>
    <w:rsid w:val="00A25CAF"/>
    <w:rsid w:val="00A3493F"/>
    <w:rsid w:val="00A36C30"/>
    <w:rsid w:val="00A428AA"/>
    <w:rsid w:val="00A44CD9"/>
    <w:rsid w:val="00A666FC"/>
    <w:rsid w:val="00A67386"/>
    <w:rsid w:val="00A67409"/>
    <w:rsid w:val="00A70E94"/>
    <w:rsid w:val="00A9709B"/>
    <w:rsid w:val="00AA47C6"/>
    <w:rsid w:val="00AC07AC"/>
    <w:rsid w:val="00B041D1"/>
    <w:rsid w:val="00B06B60"/>
    <w:rsid w:val="00B1703A"/>
    <w:rsid w:val="00B20ACF"/>
    <w:rsid w:val="00B23DBE"/>
    <w:rsid w:val="00B30FDB"/>
    <w:rsid w:val="00B36468"/>
    <w:rsid w:val="00B44191"/>
    <w:rsid w:val="00B46A4B"/>
    <w:rsid w:val="00B5685C"/>
    <w:rsid w:val="00B84D07"/>
    <w:rsid w:val="00BA5115"/>
    <w:rsid w:val="00BA7D8D"/>
    <w:rsid w:val="00BC0D41"/>
    <w:rsid w:val="00BC11F3"/>
    <w:rsid w:val="00BC5D9E"/>
    <w:rsid w:val="00BD0797"/>
    <w:rsid w:val="00BE6D45"/>
    <w:rsid w:val="00BF494C"/>
    <w:rsid w:val="00BF757E"/>
    <w:rsid w:val="00C02B69"/>
    <w:rsid w:val="00C05044"/>
    <w:rsid w:val="00C1127D"/>
    <w:rsid w:val="00C224E6"/>
    <w:rsid w:val="00C37136"/>
    <w:rsid w:val="00C37850"/>
    <w:rsid w:val="00C44F44"/>
    <w:rsid w:val="00C44F49"/>
    <w:rsid w:val="00C47718"/>
    <w:rsid w:val="00C5047C"/>
    <w:rsid w:val="00C504DA"/>
    <w:rsid w:val="00C52C49"/>
    <w:rsid w:val="00C74C39"/>
    <w:rsid w:val="00C80A8B"/>
    <w:rsid w:val="00C8594E"/>
    <w:rsid w:val="00C90FF0"/>
    <w:rsid w:val="00C9252F"/>
    <w:rsid w:val="00CA069B"/>
    <w:rsid w:val="00CB4F95"/>
    <w:rsid w:val="00CC0586"/>
    <w:rsid w:val="00CD4CEE"/>
    <w:rsid w:val="00CE1E89"/>
    <w:rsid w:val="00CE560D"/>
    <w:rsid w:val="00CE58AD"/>
    <w:rsid w:val="00CF2E64"/>
    <w:rsid w:val="00D218DD"/>
    <w:rsid w:val="00D262AA"/>
    <w:rsid w:val="00D56A1D"/>
    <w:rsid w:val="00D62D9F"/>
    <w:rsid w:val="00D701EC"/>
    <w:rsid w:val="00D76B0C"/>
    <w:rsid w:val="00D8643A"/>
    <w:rsid w:val="00D87566"/>
    <w:rsid w:val="00DC3D82"/>
    <w:rsid w:val="00DC4ABB"/>
    <w:rsid w:val="00DF4561"/>
    <w:rsid w:val="00DF6044"/>
    <w:rsid w:val="00E1363A"/>
    <w:rsid w:val="00E20A0E"/>
    <w:rsid w:val="00E20E3A"/>
    <w:rsid w:val="00E26A08"/>
    <w:rsid w:val="00E27302"/>
    <w:rsid w:val="00E36D9F"/>
    <w:rsid w:val="00E467AD"/>
    <w:rsid w:val="00E51216"/>
    <w:rsid w:val="00E525CB"/>
    <w:rsid w:val="00E565DE"/>
    <w:rsid w:val="00E663E8"/>
    <w:rsid w:val="00EC2DA7"/>
    <w:rsid w:val="00EC327F"/>
    <w:rsid w:val="00ED6D1A"/>
    <w:rsid w:val="00EE7A5E"/>
    <w:rsid w:val="00EF3ADF"/>
    <w:rsid w:val="00F20EE7"/>
    <w:rsid w:val="00F34C5F"/>
    <w:rsid w:val="00F41C59"/>
    <w:rsid w:val="00F53CD8"/>
    <w:rsid w:val="00F561A8"/>
    <w:rsid w:val="00F63C56"/>
    <w:rsid w:val="00F716D2"/>
    <w:rsid w:val="00F733FA"/>
    <w:rsid w:val="00F86B60"/>
    <w:rsid w:val="00FA538B"/>
    <w:rsid w:val="00FC3D0B"/>
    <w:rsid w:val="00FC6923"/>
    <w:rsid w:val="00FC6C30"/>
    <w:rsid w:val="00FD7CCD"/>
    <w:rsid w:val="00FE328E"/>
    <w:rsid w:val="00FF552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44AF37CB"/>
  <w15:docId w15:val="{A5FDC141-8933-47DC-86C4-2A14C7237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73D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st">
    <w:name w:val="Test"/>
    <w:basedOn w:val="Normal"/>
    <w:qFormat/>
    <w:rsid w:val="00431515"/>
    <w:rPr>
      <w:rFonts w:ascii="Apple Chancery" w:hAnsi="Apple Chancery"/>
    </w:rPr>
  </w:style>
  <w:style w:type="paragraph" w:customStyle="1" w:styleId="acheckpointhead">
    <w:name w:val="acheckpointhead"/>
    <w:basedOn w:val="Normal"/>
    <w:qFormat/>
    <w:rsid w:val="00790129"/>
    <w:pPr>
      <w:spacing w:after="0"/>
    </w:pPr>
    <w:rPr>
      <w:b/>
      <w:i/>
      <w:color w:val="943634" w:themeColor="accent2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3F4559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F4559"/>
  </w:style>
  <w:style w:type="paragraph" w:styleId="Footer">
    <w:name w:val="footer"/>
    <w:basedOn w:val="Normal"/>
    <w:link w:val="FooterChar"/>
    <w:uiPriority w:val="99"/>
    <w:unhideWhenUsed/>
    <w:rsid w:val="003F4559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F4559"/>
  </w:style>
  <w:style w:type="paragraph" w:styleId="BalloonText">
    <w:name w:val="Balloon Text"/>
    <w:basedOn w:val="Normal"/>
    <w:link w:val="BalloonTextChar"/>
    <w:uiPriority w:val="99"/>
    <w:semiHidden/>
    <w:unhideWhenUsed/>
    <w:rsid w:val="003F4559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4559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B23DB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53FE6"/>
    <w:pPr>
      <w:spacing w:before="100" w:beforeAutospacing="1" w:after="100" w:afterAutospacing="1"/>
    </w:pPr>
    <w:rPr>
      <w:rFonts w:ascii="Times New Roman" w:hAnsi="Times New Roman" w:cs="Times New Roman"/>
      <w:lang w:eastAsia="en-US"/>
    </w:rPr>
  </w:style>
  <w:style w:type="table" w:styleId="TableGrid">
    <w:name w:val="Table Grid"/>
    <w:basedOn w:val="TableNormal"/>
    <w:uiPriority w:val="59"/>
    <w:rsid w:val="0079012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3A0F84"/>
    <w:rPr>
      <w:color w:val="0563C1"/>
      <w:u w:val="single"/>
    </w:rPr>
  </w:style>
  <w:style w:type="paragraph" w:styleId="NoSpacing">
    <w:name w:val="No Spacing"/>
    <w:uiPriority w:val="1"/>
    <w:qFormat/>
    <w:rsid w:val="00C44F44"/>
    <w:pPr>
      <w:spacing w:after="0"/>
    </w:pPr>
  </w:style>
  <w:style w:type="character" w:styleId="CommentReference">
    <w:name w:val="annotation reference"/>
    <w:basedOn w:val="DefaultParagraphFont"/>
    <w:uiPriority w:val="99"/>
    <w:semiHidden/>
    <w:unhideWhenUsed/>
    <w:rsid w:val="008C0C1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C0C1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C0C1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0C1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C0C1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06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2076E8F6.dotm</Template>
  <TotalTime>0</TotalTime>
  <Pages>1</Pages>
  <Words>240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Utah State University</Company>
  <LinksUpToDate>false</LinksUpToDate>
  <CharactersWithSpaces>1610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Cindy Budge</dc:creator>
  <cp:lastModifiedBy>Berndt, Teresa</cp:lastModifiedBy>
  <cp:revision>2</cp:revision>
  <cp:lastPrinted>2014-04-16T19:47:00Z</cp:lastPrinted>
  <dcterms:created xsi:type="dcterms:W3CDTF">2019-05-07T19:58:00Z</dcterms:created>
  <dcterms:modified xsi:type="dcterms:W3CDTF">2019-05-07T19:58:00Z</dcterms:modified>
</cp:coreProperties>
</file>